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44E" w:rsidRPr="004261D2" w:rsidRDefault="00CF444E" w:rsidP="004261D2">
      <w:pPr>
        <w:pStyle w:val="NoSpacing"/>
        <w:jc w:val="both"/>
        <w:rPr>
          <w:b w:val="0"/>
        </w:rPr>
      </w:pPr>
    </w:p>
    <w:p w:rsidR="00CF444E" w:rsidRPr="00EF7A3C" w:rsidRDefault="00CF444E" w:rsidP="004261D2">
      <w:pPr>
        <w:pStyle w:val="NoSpacing"/>
        <w:jc w:val="right"/>
        <w:rPr>
          <w:b w:val="0"/>
          <w:i/>
          <w:color w:val="000000"/>
        </w:rPr>
      </w:pPr>
      <w:r w:rsidRPr="00EF7A3C">
        <w:rPr>
          <w:b w:val="0"/>
          <w:i/>
          <w:color w:val="000000"/>
        </w:rPr>
        <w:t>Образец</w:t>
      </w:r>
    </w:p>
    <w:p w:rsidR="00CF444E" w:rsidRDefault="00CF444E" w:rsidP="004261D2">
      <w:pPr>
        <w:pStyle w:val="NoSpacing"/>
        <w:jc w:val="both"/>
        <w:rPr>
          <w:b w:val="0"/>
          <w:color w:val="000000"/>
        </w:rPr>
      </w:pPr>
    </w:p>
    <w:p w:rsidR="00CF444E" w:rsidRPr="000E53AB" w:rsidRDefault="00CF444E" w:rsidP="000E53AB">
      <w:pPr>
        <w:pStyle w:val="NoSpacing"/>
        <w:spacing w:after="120"/>
        <w:jc w:val="center"/>
        <w:rPr>
          <w:color w:val="000000"/>
        </w:rPr>
      </w:pPr>
      <w:r w:rsidRPr="004261D2">
        <w:rPr>
          <w:color w:val="000000"/>
          <w:sz w:val="32"/>
        </w:rPr>
        <w:t>Д Е К Л А Р А Ц И Я</w:t>
      </w:r>
    </w:p>
    <w:p w:rsidR="00CF444E" w:rsidRPr="004261D2" w:rsidRDefault="00CF444E" w:rsidP="000E53AB">
      <w:pPr>
        <w:pStyle w:val="NoSpacing"/>
        <w:spacing w:after="240"/>
        <w:jc w:val="center"/>
        <w:rPr>
          <w:b w:val="0"/>
          <w:color w:val="000000"/>
        </w:rPr>
      </w:pPr>
      <w:r w:rsidRPr="004261D2">
        <w:rPr>
          <w:b w:val="0"/>
          <w:color w:val="000000"/>
        </w:rPr>
        <w:t>за конфиденциалност по чл. 33, ал. 4 от ЗОП</w:t>
      </w:r>
      <w:r w:rsidRPr="004261D2">
        <w:rPr>
          <w:rStyle w:val="FootnoteReference"/>
          <w:b w:val="0"/>
          <w:color w:val="000000"/>
        </w:rPr>
        <w:footnoteReference w:id="1"/>
      </w:r>
    </w:p>
    <w:p w:rsidR="00CF444E" w:rsidRPr="00E52069" w:rsidRDefault="00CF444E" w:rsidP="00E52069">
      <w:pPr>
        <w:jc w:val="both"/>
        <w:rPr>
          <w:szCs w:val="24"/>
          <w:lang w:val="bg-BG" w:eastAsia="bg-BG"/>
        </w:rPr>
      </w:pPr>
      <w:r w:rsidRPr="00E52069">
        <w:rPr>
          <w:szCs w:val="24"/>
          <w:lang w:val="bg-BG" w:eastAsia="bg-BG"/>
        </w:rPr>
        <w:t>Долуподписаният</w:t>
      </w:r>
      <w:r w:rsidRPr="00E52069">
        <w:rPr>
          <w:szCs w:val="24"/>
          <w:lang w:val="ru-RU" w:eastAsia="bg-BG"/>
        </w:rPr>
        <w:t xml:space="preserve"> </w:t>
      </w:r>
      <w:r w:rsidRPr="00E52069">
        <w:rPr>
          <w:szCs w:val="24"/>
          <w:lang w:val="bg-BG" w:eastAsia="bg-BG"/>
        </w:rPr>
        <w:t>/-ната/ __________________________________________________________,</w:t>
      </w:r>
    </w:p>
    <w:p w:rsidR="00CF444E" w:rsidRPr="00E52069" w:rsidRDefault="00CF444E" w:rsidP="00E52069">
      <w:pPr>
        <w:ind w:left="2160"/>
        <w:jc w:val="center"/>
        <w:rPr>
          <w:i/>
          <w:szCs w:val="24"/>
          <w:lang w:val="bg-BG" w:eastAsia="bg-BG"/>
        </w:rPr>
      </w:pPr>
      <w:r w:rsidRPr="00E52069">
        <w:rPr>
          <w:i/>
          <w:sz w:val="20"/>
          <w:szCs w:val="24"/>
          <w:lang w:val="bg-BG" w:eastAsia="bg-BG"/>
        </w:rPr>
        <w:t>(трите имена на лицето, представляващо участника)</w:t>
      </w:r>
    </w:p>
    <w:p w:rsidR="00CF444E" w:rsidRPr="00E52069" w:rsidRDefault="00CF444E" w:rsidP="00E52069">
      <w:pPr>
        <w:jc w:val="both"/>
        <w:rPr>
          <w:szCs w:val="24"/>
          <w:lang w:val="bg-BG" w:eastAsia="bg-BG"/>
        </w:rPr>
      </w:pPr>
      <w:r w:rsidRPr="00E52069">
        <w:rPr>
          <w:szCs w:val="24"/>
          <w:lang w:val="bg-BG" w:eastAsia="bg-BG"/>
        </w:rPr>
        <w:t>с постоянен адрес: _______________________________________________________________,</w:t>
      </w:r>
    </w:p>
    <w:p w:rsidR="00CF444E" w:rsidRPr="00E52069" w:rsidRDefault="00CF444E" w:rsidP="00E52069">
      <w:pPr>
        <w:jc w:val="both"/>
        <w:rPr>
          <w:szCs w:val="24"/>
          <w:lang w:val="bg-BG" w:eastAsia="bg-BG"/>
        </w:rPr>
      </w:pPr>
      <w:r w:rsidRPr="00E52069">
        <w:rPr>
          <w:szCs w:val="24"/>
          <w:lang w:val="bg-BG" w:eastAsia="bg-BG"/>
        </w:rPr>
        <w:t xml:space="preserve">с лична карта № _____________, изд. на ____________ г. от МВР гр.   ___________________, </w:t>
      </w:r>
    </w:p>
    <w:p w:rsidR="00CF444E" w:rsidRPr="00E52069" w:rsidRDefault="00CF444E" w:rsidP="00E52069">
      <w:pPr>
        <w:jc w:val="both"/>
        <w:rPr>
          <w:szCs w:val="24"/>
          <w:lang w:val="bg-BG" w:eastAsia="bg-BG"/>
        </w:rPr>
      </w:pPr>
      <w:r w:rsidRPr="00E52069">
        <w:rPr>
          <w:szCs w:val="24"/>
          <w:lang w:val="bg-BG" w:eastAsia="bg-BG"/>
        </w:rPr>
        <w:t>в качеството си на ________________________________________________________________</w:t>
      </w:r>
    </w:p>
    <w:p w:rsidR="00CF444E" w:rsidRPr="00E52069" w:rsidRDefault="00CF444E" w:rsidP="00E52069">
      <w:pPr>
        <w:jc w:val="both"/>
        <w:rPr>
          <w:szCs w:val="24"/>
          <w:lang w:val="bg-BG" w:eastAsia="bg-BG"/>
        </w:rPr>
      </w:pPr>
      <w:r w:rsidRPr="00E52069">
        <w:rPr>
          <w:szCs w:val="24"/>
          <w:lang w:val="bg-BG" w:eastAsia="bg-BG"/>
        </w:rPr>
        <w:t>на _____________________________________________________________________________,</w:t>
      </w:r>
    </w:p>
    <w:p w:rsidR="00CF444E" w:rsidRPr="00072C61" w:rsidRDefault="00CF444E" w:rsidP="00E52069">
      <w:pPr>
        <w:jc w:val="center"/>
        <w:rPr>
          <w:i/>
          <w:sz w:val="20"/>
          <w:szCs w:val="24"/>
          <w:lang w:val="bg-BG" w:eastAsia="bg-BG"/>
        </w:rPr>
      </w:pPr>
      <w:r w:rsidRPr="00E52069">
        <w:rPr>
          <w:i/>
          <w:sz w:val="20"/>
          <w:szCs w:val="24"/>
          <w:lang w:val="bg-BG" w:eastAsia="bg-BG"/>
        </w:rPr>
        <w:t>(</w:t>
      </w:r>
      <w:r w:rsidRPr="00072C61">
        <w:rPr>
          <w:i/>
          <w:sz w:val="20"/>
          <w:szCs w:val="24"/>
          <w:lang w:val="bg-BG" w:eastAsia="bg-BG"/>
        </w:rPr>
        <w:t>наименование и правноорганизационна форма на участника)</w:t>
      </w:r>
    </w:p>
    <w:p w:rsidR="00CF444E" w:rsidRPr="00072C61" w:rsidRDefault="00CF444E" w:rsidP="00E52069">
      <w:pPr>
        <w:jc w:val="both"/>
        <w:rPr>
          <w:szCs w:val="24"/>
          <w:lang w:val="bg-BG" w:eastAsia="bg-BG"/>
        </w:rPr>
      </w:pPr>
      <w:r w:rsidRPr="00072C61">
        <w:rPr>
          <w:szCs w:val="24"/>
          <w:lang w:val="bg-BG" w:eastAsia="bg-BG"/>
        </w:rPr>
        <w:t>със седалище и адрес на управление/постоянен адрес: гр. ______________________________,</w:t>
      </w:r>
    </w:p>
    <w:p w:rsidR="00CF444E" w:rsidRPr="00072C61" w:rsidRDefault="00CF444E" w:rsidP="00E52069">
      <w:pPr>
        <w:jc w:val="both"/>
        <w:rPr>
          <w:szCs w:val="24"/>
          <w:lang w:val="bg-BG" w:eastAsia="bg-BG"/>
        </w:rPr>
      </w:pPr>
      <w:r w:rsidRPr="00072C61">
        <w:rPr>
          <w:szCs w:val="24"/>
          <w:lang w:val="bg-BG" w:eastAsia="bg-BG"/>
        </w:rPr>
        <w:t>_______________________________________________________________________________,</w:t>
      </w:r>
    </w:p>
    <w:p w:rsidR="00CF444E" w:rsidRPr="00072C61" w:rsidRDefault="00CF444E" w:rsidP="00E52069">
      <w:pPr>
        <w:shd w:val="clear" w:color="auto" w:fill="FFFFFF"/>
        <w:spacing w:after="240"/>
        <w:jc w:val="both"/>
        <w:rPr>
          <w:szCs w:val="24"/>
          <w:lang w:val="bg-BG"/>
        </w:rPr>
      </w:pPr>
      <w:r w:rsidRPr="00072C61">
        <w:rPr>
          <w:lang w:val="bg-BG"/>
        </w:rPr>
        <w:t>ЕИК/БУЛСТАТ/ЕГН/Идентификация на чуждестранно лице: __________________________</w:t>
      </w:r>
      <w:r w:rsidRPr="00072C61">
        <w:rPr>
          <w:b/>
          <w:lang w:val="bg-BG"/>
        </w:rPr>
        <w:t xml:space="preserve"> - </w:t>
      </w:r>
      <w:r w:rsidRPr="00072C61">
        <w:rPr>
          <w:lang w:val="bg-BG"/>
        </w:rPr>
        <w:t xml:space="preserve">участник в процедура за възлагане на обществена поръчка с предмет: </w:t>
      </w:r>
      <w:r>
        <w:rPr>
          <w:szCs w:val="24"/>
          <w:lang w:val="bg-BG" w:eastAsia="bg-BG"/>
        </w:rPr>
        <w:t>„</w:t>
      </w:r>
      <w:r w:rsidRPr="006161E0">
        <w:rPr>
          <w:szCs w:val="24"/>
          <w:lang w:val="bg-BG" w:eastAsia="bg-BG"/>
        </w:rPr>
        <w:t>Строително-ре</w:t>
      </w:r>
      <w:r>
        <w:rPr>
          <w:szCs w:val="24"/>
          <w:lang w:val="bg-BG" w:eastAsia="bg-BG"/>
        </w:rPr>
        <w:t>монтни дейности в стационар на „</w:t>
      </w:r>
      <w:r w:rsidRPr="006161E0">
        <w:rPr>
          <w:szCs w:val="24"/>
          <w:lang w:val="bg-BG" w:eastAsia="bg-BG"/>
        </w:rPr>
        <w:t>Специализирани болници за рехабилита</w:t>
      </w:r>
      <w:r>
        <w:rPr>
          <w:szCs w:val="24"/>
          <w:lang w:val="bg-BG" w:eastAsia="bg-BG"/>
        </w:rPr>
        <w:t>ция - Национален комплекс“ ЕАД</w:t>
      </w:r>
      <w:r>
        <w:rPr>
          <w:szCs w:val="24"/>
          <w:lang w:eastAsia="bg-BG"/>
        </w:rPr>
        <w:t xml:space="preserve"> - </w:t>
      </w:r>
      <w:r w:rsidRPr="006161E0">
        <w:rPr>
          <w:szCs w:val="24"/>
          <w:lang w:val="bg-BG" w:eastAsia="bg-BG"/>
        </w:rPr>
        <w:t>филиал Наречен</w:t>
      </w:r>
      <w:r>
        <w:rPr>
          <w:szCs w:val="24"/>
          <w:lang w:eastAsia="bg-BG"/>
        </w:rPr>
        <w:t>”</w:t>
      </w:r>
    </w:p>
    <w:p w:rsidR="00CF444E" w:rsidRPr="004261D2" w:rsidRDefault="00CF444E" w:rsidP="00E52069">
      <w:pPr>
        <w:pStyle w:val="NoSpacing"/>
        <w:spacing w:after="240"/>
        <w:jc w:val="center"/>
        <w:rPr>
          <w:b w:val="0"/>
          <w:color w:val="000000"/>
        </w:rPr>
      </w:pPr>
      <w:r w:rsidRPr="004261D2">
        <w:rPr>
          <w:b w:val="0"/>
          <w:color w:val="000000"/>
        </w:rPr>
        <w:t>ДЕКЛАРИРА</w:t>
      </w:r>
      <w:bookmarkStart w:id="0" w:name="_GoBack"/>
      <w:bookmarkEnd w:id="0"/>
      <w:r w:rsidRPr="004261D2">
        <w:rPr>
          <w:b w:val="0"/>
          <w:color w:val="000000"/>
        </w:rPr>
        <w:t>М:</w:t>
      </w:r>
    </w:p>
    <w:p w:rsidR="00CF444E" w:rsidRPr="004261D2" w:rsidRDefault="00CF444E" w:rsidP="004261D2">
      <w:pPr>
        <w:pStyle w:val="NoSpacing"/>
        <w:jc w:val="both"/>
        <w:rPr>
          <w:b w:val="0"/>
          <w:color w:val="000000"/>
        </w:rPr>
      </w:pPr>
      <w:r w:rsidRPr="004261D2">
        <w:rPr>
          <w:b w:val="0"/>
          <w:color w:val="000000"/>
        </w:rPr>
        <w:t xml:space="preserve">1. Информацията, съдържаща се в </w:t>
      </w:r>
      <w:r>
        <w:rPr>
          <w:b w:val="0"/>
          <w:color w:val="000000"/>
        </w:rPr>
        <w:t>________________________________________________</w:t>
      </w:r>
      <w:r w:rsidRPr="004261D2">
        <w:rPr>
          <w:b w:val="0"/>
          <w:color w:val="000000"/>
        </w:rPr>
        <w:t xml:space="preserve"> </w:t>
      </w:r>
      <w:r w:rsidRPr="004261D2">
        <w:rPr>
          <w:b w:val="0"/>
          <w:i/>
          <w:color w:val="000000"/>
        </w:rPr>
        <w:t>(посочват се конкретна част/части от техническото предложение)</w:t>
      </w:r>
      <w:r w:rsidRPr="004261D2">
        <w:rPr>
          <w:b w:val="0"/>
          <w:color w:val="000000"/>
        </w:rPr>
        <w:t xml:space="preserve"> от </w:t>
      </w:r>
      <w:r>
        <w:rPr>
          <w:b w:val="0"/>
          <w:color w:val="000000"/>
        </w:rPr>
        <w:t>Т</w:t>
      </w:r>
      <w:r w:rsidRPr="004261D2">
        <w:rPr>
          <w:b w:val="0"/>
          <w:color w:val="000000"/>
        </w:rPr>
        <w:t xml:space="preserve">ехническото ни предложение, да се счита за конфиденциална, тъй като съдържа технически и/или търговски тайни </w:t>
      </w:r>
      <w:r w:rsidRPr="004261D2">
        <w:rPr>
          <w:b w:val="0"/>
          <w:i/>
          <w:color w:val="000000"/>
        </w:rPr>
        <w:t>(вярното се подчертава)</w:t>
      </w:r>
      <w:r w:rsidRPr="004261D2">
        <w:rPr>
          <w:b w:val="0"/>
          <w:color w:val="000000"/>
        </w:rPr>
        <w:t>.</w:t>
      </w:r>
    </w:p>
    <w:p w:rsidR="00CF444E" w:rsidRPr="004261D2" w:rsidRDefault="00CF444E" w:rsidP="004261D2">
      <w:pPr>
        <w:pStyle w:val="NoSpacing"/>
        <w:jc w:val="both"/>
        <w:rPr>
          <w:b w:val="0"/>
          <w:color w:val="000000"/>
        </w:rPr>
      </w:pPr>
      <w:r w:rsidRPr="004261D2">
        <w:rPr>
          <w:b w:val="0"/>
          <w:color w:val="000000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CF444E" w:rsidRPr="004261D2" w:rsidRDefault="00CF444E" w:rsidP="004261D2">
      <w:pPr>
        <w:pStyle w:val="NoSpacing"/>
        <w:jc w:val="both"/>
        <w:rPr>
          <w:b w:val="0"/>
          <w:color w:val="000000"/>
        </w:rPr>
      </w:pPr>
    </w:p>
    <w:p w:rsidR="00CF444E" w:rsidRPr="004261D2" w:rsidRDefault="00CF444E" w:rsidP="004261D2">
      <w:pPr>
        <w:pStyle w:val="NoSpacing"/>
        <w:jc w:val="both"/>
        <w:rPr>
          <w:b w:val="0"/>
          <w:color w:val="000000"/>
        </w:rPr>
      </w:pPr>
    </w:p>
    <w:p w:rsidR="00CF444E" w:rsidRPr="000B719C" w:rsidRDefault="00CF444E" w:rsidP="000B719C">
      <w:pPr>
        <w:jc w:val="both"/>
        <w:rPr>
          <w:color w:val="000000"/>
          <w:szCs w:val="18"/>
          <w:lang w:val="bg-BG" w:eastAsia="bg-BG"/>
        </w:rPr>
      </w:pPr>
      <w:r w:rsidRPr="000B719C">
        <w:rPr>
          <w:color w:val="000000"/>
          <w:szCs w:val="18"/>
          <w:lang w:val="bg-BG" w:eastAsia="bg-BG"/>
        </w:rPr>
        <w:t xml:space="preserve">Дата: ............2015 г. </w:t>
      </w:r>
      <w:r w:rsidRPr="000B719C">
        <w:rPr>
          <w:color w:val="000000"/>
          <w:szCs w:val="18"/>
          <w:lang w:val="bg-BG" w:eastAsia="bg-BG"/>
        </w:rPr>
        <w:tab/>
      </w:r>
      <w:r w:rsidRPr="000B719C">
        <w:rPr>
          <w:color w:val="000000"/>
          <w:szCs w:val="18"/>
          <w:lang w:val="bg-BG" w:eastAsia="bg-BG"/>
        </w:rPr>
        <w:tab/>
      </w:r>
      <w:r w:rsidRPr="000B719C">
        <w:rPr>
          <w:color w:val="000000"/>
          <w:szCs w:val="18"/>
          <w:lang w:val="bg-BG" w:eastAsia="bg-BG"/>
        </w:rPr>
        <w:tab/>
      </w:r>
      <w:r w:rsidRPr="000B719C">
        <w:rPr>
          <w:color w:val="000000"/>
          <w:szCs w:val="18"/>
          <w:lang w:val="bg-BG" w:eastAsia="bg-BG"/>
        </w:rPr>
        <w:tab/>
      </w:r>
      <w:r w:rsidRPr="000B719C">
        <w:rPr>
          <w:b/>
          <w:color w:val="000000"/>
          <w:szCs w:val="18"/>
          <w:lang w:val="bg-BG" w:eastAsia="bg-BG"/>
        </w:rPr>
        <w:t xml:space="preserve">ИМЕ И ФАМИЛИЯ: </w:t>
      </w:r>
      <w:r w:rsidRPr="000B719C">
        <w:rPr>
          <w:color w:val="000000"/>
          <w:szCs w:val="18"/>
          <w:lang w:val="bg-BG" w:eastAsia="bg-BG"/>
        </w:rPr>
        <w:t>......................................</w:t>
      </w:r>
    </w:p>
    <w:p w:rsidR="00CF444E" w:rsidRPr="000B719C" w:rsidRDefault="00CF444E" w:rsidP="000B719C">
      <w:pPr>
        <w:jc w:val="both"/>
        <w:rPr>
          <w:color w:val="000000"/>
          <w:szCs w:val="18"/>
          <w:lang w:val="bg-BG" w:eastAsia="bg-BG"/>
        </w:rPr>
      </w:pPr>
    </w:p>
    <w:p w:rsidR="00CF444E" w:rsidRPr="000B719C" w:rsidRDefault="00CF444E" w:rsidP="000B719C">
      <w:r w:rsidRPr="000B719C">
        <w:rPr>
          <w:color w:val="000000"/>
          <w:szCs w:val="18"/>
          <w:lang w:val="bg-BG"/>
        </w:rPr>
        <w:tab/>
      </w:r>
      <w:r w:rsidRPr="000B719C">
        <w:rPr>
          <w:color w:val="000000"/>
          <w:szCs w:val="18"/>
          <w:lang w:val="bg-BG"/>
        </w:rPr>
        <w:tab/>
      </w:r>
      <w:r w:rsidRPr="000B719C">
        <w:rPr>
          <w:color w:val="000000"/>
          <w:szCs w:val="18"/>
          <w:lang w:val="bg-BG"/>
        </w:rPr>
        <w:tab/>
      </w:r>
      <w:r w:rsidRPr="000B719C">
        <w:rPr>
          <w:color w:val="000000"/>
          <w:szCs w:val="18"/>
          <w:lang w:val="bg-BG"/>
        </w:rPr>
        <w:tab/>
      </w:r>
      <w:r w:rsidRPr="000B719C">
        <w:rPr>
          <w:color w:val="000000"/>
          <w:szCs w:val="18"/>
          <w:lang w:val="bg-BG"/>
        </w:rPr>
        <w:tab/>
      </w:r>
      <w:r w:rsidRPr="000B719C">
        <w:rPr>
          <w:color w:val="000000"/>
          <w:szCs w:val="18"/>
          <w:lang w:val="bg-BG"/>
        </w:rPr>
        <w:tab/>
      </w:r>
      <w:r w:rsidRPr="000B719C">
        <w:rPr>
          <w:color w:val="000000"/>
          <w:szCs w:val="18"/>
        </w:rPr>
        <w:t>Подпис</w:t>
      </w:r>
      <w:r w:rsidRPr="000B719C">
        <w:rPr>
          <w:vertAlign w:val="superscript"/>
        </w:rPr>
        <w:footnoteReference w:id="2"/>
      </w:r>
      <w:r w:rsidRPr="000B719C">
        <w:rPr>
          <w:color w:val="000000"/>
          <w:szCs w:val="18"/>
        </w:rPr>
        <w:t xml:space="preserve"> (и печат): ............................................</w:t>
      </w:r>
    </w:p>
    <w:p w:rsidR="00CF444E" w:rsidRPr="004261D2" w:rsidRDefault="00CF444E" w:rsidP="000E53AB">
      <w:pPr>
        <w:pStyle w:val="NoSpacing"/>
        <w:jc w:val="both"/>
        <w:rPr>
          <w:b w:val="0"/>
          <w:color w:val="000000"/>
        </w:rPr>
      </w:pPr>
    </w:p>
    <w:sectPr w:rsidR="00CF444E" w:rsidRPr="004261D2" w:rsidSect="001306BB">
      <w:pgSz w:w="11906" w:h="16838"/>
      <w:pgMar w:top="1134" w:right="1133" w:bottom="993" w:left="1134" w:header="708" w:footer="4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44E" w:rsidRDefault="00CF444E" w:rsidP="00BD49B6">
      <w:r>
        <w:separator/>
      </w:r>
    </w:p>
  </w:endnote>
  <w:endnote w:type="continuationSeparator" w:id="0">
    <w:p w:rsidR="00CF444E" w:rsidRDefault="00CF444E" w:rsidP="00BD4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44E" w:rsidRDefault="00CF444E" w:rsidP="00BD49B6">
      <w:r>
        <w:separator/>
      </w:r>
    </w:p>
  </w:footnote>
  <w:footnote w:type="continuationSeparator" w:id="0">
    <w:p w:rsidR="00CF444E" w:rsidRDefault="00CF444E" w:rsidP="00BD49B6">
      <w:r>
        <w:continuationSeparator/>
      </w:r>
    </w:p>
  </w:footnote>
  <w:footnote w:id="1">
    <w:p w:rsidR="00CF444E" w:rsidRDefault="00CF444E" w:rsidP="005F7333">
      <w:pPr>
        <w:pStyle w:val="NoSpacing"/>
        <w:jc w:val="both"/>
      </w:pPr>
      <w:r w:rsidRPr="005F7333">
        <w:rPr>
          <w:rStyle w:val="FootnoteReference"/>
          <w:b w:val="0"/>
        </w:rPr>
        <w:footnoteRef/>
      </w:r>
      <w:r w:rsidRPr="005F7333">
        <w:rPr>
          <w:b w:val="0"/>
        </w:rPr>
        <w:t xml:space="preserve"> Декларацията по чл. 33, ал. 4 </w:t>
      </w:r>
      <w:r>
        <w:rPr>
          <w:b w:val="0"/>
        </w:rPr>
        <w:t xml:space="preserve">от </w:t>
      </w:r>
      <w:r w:rsidRPr="005F7333">
        <w:rPr>
          <w:b w:val="0"/>
        </w:rPr>
        <w:t>ЗОП не е задължителна част от офертата, като същата се представя по преценка на всеки участник и при наличие на основания за това. Декларацията се прилага в Плик № 2.</w:t>
      </w:r>
    </w:p>
  </w:footnote>
  <w:footnote w:id="2">
    <w:p w:rsidR="00CF444E" w:rsidRDefault="00CF444E" w:rsidP="000B719C">
      <w:pPr>
        <w:pStyle w:val="NoSpacing"/>
        <w:jc w:val="both"/>
      </w:pPr>
      <w:r>
        <w:rPr>
          <w:rStyle w:val="FootnoteReference"/>
          <w:b w:val="0"/>
        </w:rPr>
        <w:footnoteRef/>
      </w:r>
      <w:r>
        <w:rPr>
          <w:b w:val="0"/>
        </w:rPr>
        <w:t xml:space="preserve"> Документът се подписва от законния представител на участника, или от надлежно упълномощено лице.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6181"/>
    <w:rsid w:val="00001552"/>
    <w:rsid w:val="0002115B"/>
    <w:rsid w:val="00027F62"/>
    <w:rsid w:val="000512F8"/>
    <w:rsid w:val="00065772"/>
    <w:rsid w:val="00072C61"/>
    <w:rsid w:val="00081E35"/>
    <w:rsid w:val="0008334A"/>
    <w:rsid w:val="00084297"/>
    <w:rsid w:val="00091FCB"/>
    <w:rsid w:val="00094254"/>
    <w:rsid w:val="00097588"/>
    <w:rsid w:val="000A4B7B"/>
    <w:rsid w:val="000B1630"/>
    <w:rsid w:val="000B3814"/>
    <w:rsid w:val="000B719C"/>
    <w:rsid w:val="000B7C51"/>
    <w:rsid w:val="000C440C"/>
    <w:rsid w:val="000D3FA4"/>
    <w:rsid w:val="000E53AB"/>
    <w:rsid w:val="000F03A3"/>
    <w:rsid w:val="000F13D0"/>
    <w:rsid w:val="0010154B"/>
    <w:rsid w:val="0010298F"/>
    <w:rsid w:val="00111B0B"/>
    <w:rsid w:val="001161DB"/>
    <w:rsid w:val="0012685C"/>
    <w:rsid w:val="001306BB"/>
    <w:rsid w:val="00131F19"/>
    <w:rsid w:val="00135533"/>
    <w:rsid w:val="00137D7A"/>
    <w:rsid w:val="001471EE"/>
    <w:rsid w:val="00162940"/>
    <w:rsid w:val="001642D9"/>
    <w:rsid w:val="00165D8A"/>
    <w:rsid w:val="00166529"/>
    <w:rsid w:val="0017506B"/>
    <w:rsid w:val="00176A01"/>
    <w:rsid w:val="00181447"/>
    <w:rsid w:val="001A34D4"/>
    <w:rsid w:val="001A7445"/>
    <w:rsid w:val="001B15B1"/>
    <w:rsid w:val="001B6F67"/>
    <w:rsid w:val="001C3109"/>
    <w:rsid w:val="001E0DAC"/>
    <w:rsid w:val="001E6315"/>
    <w:rsid w:val="00205FBC"/>
    <w:rsid w:val="00211A31"/>
    <w:rsid w:val="00225502"/>
    <w:rsid w:val="0023360C"/>
    <w:rsid w:val="00234859"/>
    <w:rsid w:val="0024535A"/>
    <w:rsid w:val="002526EB"/>
    <w:rsid w:val="00255EAA"/>
    <w:rsid w:val="002607B1"/>
    <w:rsid w:val="00273A29"/>
    <w:rsid w:val="002760D2"/>
    <w:rsid w:val="00294AD1"/>
    <w:rsid w:val="002976F5"/>
    <w:rsid w:val="002B63F9"/>
    <w:rsid w:val="002B706F"/>
    <w:rsid w:val="002C2E97"/>
    <w:rsid w:val="002C6E08"/>
    <w:rsid w:val="002D657F"/>
    <w:rsid w:val="00305118"/>
    <w:rsid w:val="003168F0"/>
    <w:rsid w:val="00316954"/>
    <w:rsid w:val="003262E5"/>
    <w:rsid w:val="00341492"/>
    <w:rsid w:val="00350688"/>
    <w:rsid w:val="0037464C"/>
    <w:rsid w:val="00377716"/>
    <w:rsid w:val="00380040"/>
    <w:rsid w:val="00383093"/>
    <w:rsid w:val="00387088"/>
    <w:rsid w:val="003A0214"/>
    <w:rsid w:val="003A6664"/>
    <w:rsid w:val="003A7A0C"/>
    <w:rsid w:val="003B1971"/>
    <w:rsid w:val="003B2814"/>
    <w:rsid w:val="003C372F"/>
    <w:rsid w:val="003D6C98"/>
    <w:rsid w:val="003E6B5D"/>
    <w:rsid w:val="003F2DC2"/>
    <w:rsid w:val="00402F47"/>
    <w:rsid w:val="00424926"/>
    <w:rsid w:val="004261D2"/>
    <w:rsid w:val="00435706"/>
    <w:rsid w:val="00447450"/>
    <w:rsid w:val="00447A4A"/>
    <w:rsid w:val="004634CE"/>
    <w:rsid w:val="00477E23"/>
    <w:rsid w:val="00482199"/>
    <w:rsid w:val="00486029"/>
    <w:rsid w:val="00494E64"/>
    <w:rsid w:val="00496467"/>
    <w:rsid w:val="004A0828"/>
    <w:rsid w:val="004A53EB"/>
    <w:rsid w:val="004B1B70"/>
    <w:rsid w:val="004E55E1"/>
    <w:rsid w:val="004E77E4"/>
    <w:rsid w:val="004F08F8"/>
    <w:rsid w:val="004F16E2"/>
    <w:rsid w:val="004F36EC"/>
    <w:rsid w:val="00521341"/>
    <w:rsid w:val="005218A7"/>
    <w:rsid w:val="00537DE2"/>
    <w:rsid w:val="005444AB"/>
    <w:rsid w:val="005534F5"/>
    <w:rsid w:val="005554F6"/>
    <w:rsid w:val="00575F28"/>
    <w:rsid w:val="0058536D"/>
    <w:rsid w:val="00590C33"/>
    <w:rsid w:val="005A3B49"/>
    <w:rsid w:val="005A571C"/>
    <w:rsid w:val="005A6571"/>
    <w:rsid w:val="005B01A6"/>
    <w:rsid w:val="005E07AF"/>
    <w:rsid w:val="005E182E"/>
    <w:rsid w:val="005F7333"/>
    <w:rsid w:val="006161E0"/>
    <w:rsid w:val="0061737A"/>
    <w:rsid w:val="0064007A"/>
    <w:rsid w:val="00640238"/>
    <w:rsid w:val="0064075D"/>
    <w:rsid w:val="00643386"/>
    <w:rsid w:val="006442ED"/>
    <w:rsid w:val="00645AC4"/>
    <w:rsid w:val="0065762F"/>
    <w:rsid w:val="00661376"/>
    <w:rsid w:val="00663A13"/>
    <w:rsid w:val="0066552A"/>
    <w:rsid w:val="00670114"/>
    <w:rsid w:val="0068010D"/>
    <w:rsid w:val="00681825"/>
    <w:rsid w:val="00682AE1"/>
    <w:rsid w:val="00692525"/>
    <w:rsid w:val="0069611B"/>
    <w:rsid w:val="006A4979"/>
    <w:rsid w:val="006A4D46"/>
    <w:rsid w:val="006A5DC0"/>
    <w:rsid w:val="006B051A"/>
    <w:rsid w:val="006B4E07"/>
    <w:rsid w:val="006C2AD2"/>
    <w:rsid w:val="006C35D2"/>
    <w:rsid w:val="006E2480"/>
    <w:rsid w:val="0071551C"/>
    <w:rsid w:val="0074477A"/>
    <w:rsid w:val="00746181"/>
    <w:rsid w:val="00753DDC"/>
    <w:rsid w:val="00755FAF"/>
    <w:rsid w:val="00761D64"/>
    <w:rsid w:val="00763043"/>
    <w:rsid w:val="0076469B"/>
    <w:rsid w:val="00786282"/>
    <w:rsid w:val="0078648D"/>
    <w:rsid w:val="00786534"/>
    <w:rsid w:val="00791CF4"/>
    <w:rsid w:val="00793ED9"/>
    <w:rsid w:val="00794A17"/>
    <w:rsid w:val="007951C7"/>
    <w:rsid w:val="007A201A"/>
    <w:rsid w:val="007A417E"/>
    <w:rsid w:val="007B2BD1"/>
    <w:rsid w:val="007F4D11"/>
    <w:rsid w:val="00807673"/>
    <w:rsid w:val="00813F44"/>
    <w:rsid w:val="008149D0"/>
    <w:rsid w:val="008223AB"/>
    <w:rsid w:val="0082443B"/>
    <w:rsid w:val="0083111C"/>
    <w:rsid w:val="00836F70"/>
    <w:rsid w:val="00846A71"/>
    <w:rsid w:val="00865E8A"/>
    <w:rsid w:val="008819F2"/>
    <w:rsid w:val="00884B38"/>
    <w:rsid w:val="00884E69"/>
    <w:rsid w:val="008853CB"/>
    <w:rsid w:val="00895187"/>
    <w:rsid w:val="0089637E"/>
    <w:rsid w:val="008A51A8"/>
    <w:rsid w:val="008B354A"/>
    <w:rsid w:val="008B4E04"/>
    <w:rsid w:val="008B79E3"/>
    <w:rsid w:val="008C011F"/>
    <w:rsid w:val="008C7BC5"/>
    <w:rsid w:val="008D7765"/>
    <w:rsid w:val="008E70BD"/>
    <w:rsid w:val="008F33BA"/>
    <w:rsid w:val="008F52B7"/>
    <w:rsid w:val="00912EAA"/>
    <w:rsid w:val="00913178"/>
    <w:rsid w:val="0092376E"/>
    <w:rsid w:val="0093067F"/>
    <w:rsid w:val="009306FF"/>
    <w:rsid w:val="00933498"/>
    <w:rsid w:val="00935F5D"/>
    <w:rsid w:val="00937DB1"/>
    <w:rsid w:val="0094356E"/>
    <w:rsid w:val="00950AC3"/>
    <w:rsid w:val="009520AA"/>
    <w:rsid w:val="00965E4E"/>
    <w:rsid w:val="00971806"/>
    <w:rsid w:val="00973289"/>
    <w:rsid w:val="0097602E"/>
    <w:rsid w:val="00981D8D"/>
    <w:rsid w:val="00996C62"/>
    <w:rsid w:val="00997F62"/>
    <w:rsid w:val="009A40AF"/>
    <w:rsid w:val="009B2410"/>
    <w:rsid w:val="009B5037"/>
    <w:rsid w:val="009B56BF"/>
    <w:rsid w:val="009B68AC"/>
    <w:rsid w:val="009C6AD4"/>
    <w:rsid w:val="009D4731"/>
    <w:rsid w:val="009E0444"/>
    <w:rsid w:val="009F5376"/>
    <w:rsid w:val="009F5BDC"/>
    <w:rsid w:val="009F74D4"/>
    <w:rsid w:val="00A023F7"/>
    <w:rsid w:val="00A04949"/>
    <w:rsid w:val="00A06522"/>
    <w:rsid w:val="00A07B80"/>
    <w:rsid w:val="00A15452"/>
    <w:rsid w:val="00A24B22"/>
    <w:rsid w:val="00A2754D"/>
    <w:rsid w:val="00A42FF3"/>
    <w:rsid w:val="00A43785"/>
    <w:rsid w:val="00A50E6C"/>
    <w:rsid w:val="00A5290D"/>
    <w:rsid w:val="00A54A70"/>
    <w:rsid w:val="00A614B7"/>
    <w:rsid w:val="00A647D5"/>
    <w:rsid w:val="00A703DD"/>
    <w:rsid w:val="00A75C6B"/>
    <w:rsid w:val="00A76ACD"/>
    <w:rsid w:val="00A77ACA"/>
    <w:rsid w:val="00A8507F"/>
    <w:rsid w:val="00A85D78"/>
    <w:rsid w:val="00A87A48"/>
    <w:rsid w:val="00AA3DE2"/>
    <w:rsid w:val="00AB06DB"/>
    <w:rsid w:val="00AC239C"/>
    <w:rsid w:val="00AC29FF"/>
    <w:rsid w:val="00AE0A0F"/>
    <w:rsid w:val="00AE2E33"/>
    <w:rsid w:val="00AE34C2"/>
    <w:rsid w:val="00AF72CF"/>
    <w:rsid w:val="00B003AE"/>
    <w:rsid w:val="00B110B6"/>
    <w:rsid w:val="00B12946"/>
    <w:rsid w:val="00B1368E"/>
    <w:rsid w:val="00B2194A"/>
    <w:rsid w:val="00B23C58"/>
    <w:rsid w:val="00B25C7E"/>
    <w:rsid w:val="00B302E4"/>
    <w:rsid w:val="00B531F9"/>
    <w:rsid w:val="00B87456"/>
    <w:rsid w:val="00BA0E8D"/>
    <w:rsid w:val="00BA0FB2"/>
    <w:rsid w:val="00BA2157"/>
    <w:rsid w:val="00BA4D06"/>
    <w:rsid w:val="00BA6F42"/>
    <w:rsid w:val="00BC6293"/>
    <w:rsid w:val="00BD49B6"/>
    <w:rsid w:val="00BE1D1B"/>
    <w:rsid w:val="00BF2AF4"/>
    <w:rsid w:val="00BF2EF0"/>
    <w:rsid w:val="00BF56E4"/>
    <w:rsid w:val="00BF5EAB"/>
    <w:rsid w:val="00C2246D"/>
    <w:rsid w:val="00C22EB9"/>
    <w:rsid w:val="00C22FD8"/>
    <w:rsid w:val="00C25617"/>
    <w:rsid w:val="00C31F18"/>
    <w:rsid w:val="00C3778A"/>
    <w:rsid w:val="00C40DBE"/>
    <w:rsid w:val="00C4178D"/>
    <w:rsid w:val="00C53971"/>
    <w:rsid w:val="00C55D79"/>
    <w:rsid w:val="00C57C70"/>
    <w:rsid w:val="00C6060C"/>
    <w:rsid w:val="00C762AE"/>
    <w:rsid w:val="00C83132"/>
    <w:rsid w:val="00C83524"/>
    <w:rsid w:val="00C83768"/>
    <w:rsid w:val="00C86D37"/>
    <w:rsid w:val="00CA3338"/>
    <w:rsid w:val="00CC34BD"/>
    <w:rsid w:val="00CC4F65"/>
    <w:rsid w:val="00CC60E5"/>
    <w:rsid w:val="00CC6A13"/>
    <w:rsid w:val="00CD0F68"/>
    <w:rsid w:val="00CE54F7"/>
    <w:rsid w:val="00CF444E"/>
    <w:rsid w:val="00CF5A69"/>
    <w:rsid w:val="00CF5B0A"/>
    <w:rsid w:val="00D11829"/>
    <w:rsid w:val="00D1629E"/>
    <w:rsid w:val="00D169BA"/>
    <w:rsid w:val="00D216A3"/>
    <w:rsid w:val="00D36CCC"/>
    <w:rsid w:val="00D75D8C"/>
    <w:rsid w:val="00D82087"/>
    <w:rsid w:val="00D864F4"/>
    <w:rsid w:val="00D8742B"/>
    <w:rsid w:val="00D878D3"/>
    <w:rsid w:val="00D93BE4"/>
    <w:rsid w:val="00D958A6"/>
    <w:rsid w:val="00DA3F75"/>
    <w:rsid w:val="00DB21FB"/>
    <w:rsid w:val="00DB45E9"/>
    <w:rsid w:val="00DB7AFF"/>
    <w:rsid w:val="00DB7E2A"/>
    <w:rsid w:val="00DC25BE"/>
    <w:rsid w:val="00DD40F7"/>
    <w:rsid w:val="00DE5529"/>
    <w:rsid w:val="00DF142B"/>
    <w:rsid w:val="00DF3D10"/>
    <w:rsid w:val="00E1001A"/>
    <w:rsid w:val="00E13805"/>
    <w:rsid w:val="00E17AED"/>
    <w:rsid w:val="00E22569"/>
    <w:rsid w:val="00E328EC"/>
    <w:rsid w:val="00E330C2"/>
    <w:rsid w:val="00E36443"/>
    <w:rsid w:val="00E40638"/>
    <w:rsid w:val="00E43722"/>
    <w:rsid w:val="00E44AEC"/>
    <w:rsid w:val="00E44EC6"/>
    <w:rsid w:val="00E52069"/>
    <w:rsid w:val="00E549F2"/>
    <w:rsid w:val="00E5769C"/>
    <w:rsid w:val="00E72D47"/>
    <w:rsid w:val="00E80965"/>
    <w:rsid w:val="00E82395"/>
    <w:rsid w:val="00E82B2D"/>
    <w:rsid w:val="00EA1948"/>
    <w:rsid w:val="00EA35D7"/>
    <w:rsid w:val="00EC5259"/>
    <w:rsid w:val="00EC7FBB"/>
    <w:rsid w:val="00ED561A"/>
    <w:rsid w:val="00ED56D9"/>
    <w:rsid w:val="00ED6CD4"/>
    <w:rsid w:val="00EE175E"/>
    <w:rsid w:val="00EF7A3C"/>
    <w:rsid w:val="00F01B62"/>
    <w:rsid w:val="00F04A20"/>
    <w:rsid w:val="00F22E88"/>
    <w:rsid w:val="00F234E7"/>
    <w:rsid w:val="00F308C6"/>
    <w:rsid w:val="00F31819"/>
    <w:rsid w:val="00F32E17"/>
    <w:rsid w:val="00F42C90"/>
    <w:rsid w:val="00F43892"/>
    <w:rsid w:val="00F47270"/>
    <w:rsid w:val="00F502DD"/>
    <w:rsid w:val="00F51C2D"/>
    <w:rsid w:val="00F57F74"/>
    <w:rsid w:val="00F64936"/>
    <w:rsid w:val="00F6789D"/>
    <w:rsid w:val="00F740CA"/>
    <w:rsid w:val="00F80331"/>
    <w:rsid w:val="00F81E0A"/>
    <w:rsid w:val="00F870E6"/>
    <w:rsid w:val="00F92790"/>
    <w:rsid w:val="00F93814"/>
    <w:rsid w:val="00F96238"/>
    <w:rsid w:val="00FA1241"/>
    <w:rsid w:val="00FA2DBF"/>
    <w:rsid w:val="00FB1B8B"/>
    <w:rsid w:val="00FB3FC6"/>
    <w:rsid w:val="00FB6ED1"/>
    <w:rsid w:val="00FE1771"/>
    <w:rsid w:val="00FF3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rPr>
      <w:rFonts w:ascii="Times New Roman" w:eastAsia="Times New Roman" w:hAnsi="Times New Roman"/>
      <w:sz w:val="24"/>
      <w:szCs w:val="20"/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D958A6"/>
    <w:rPr>
      <w:rFonts w:ascii="Times New Roman" w:eastAsia="Times New Roman" w:hAnsi="Times New Roman"/>
      <w:b/>
      <w:sz w:val="24"/>
      <w:szCs w:val="24"/>
    </w:rPr>
  </w:style>
  <w:style w:type="paragraph" w:customStyle="1" w:styleId="Default">
    <w:name w:val="Default"/>
    <w:link w:val="DefaultChar"/>
    <w:uiPriority w:val="99"/>
    <w:rsid w:val="00F43892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4AD1"/>
    <w:rPr>
      <w:rFonts w:ascii="Tahoma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rsid w:val="00435706"/>
    <w:pPr>
      <w:spacing w:before="100" w:beforeAutospacing="1" w:after="100" w:afterAutospacing="1"/>
    </w:pPr>
    <w:rPr>
      <w:szCs w:val="24"/>
      <w:lang w:val="bg-BG" w:eastAsia="bg-BG"/>
    </w:rPr>
  </w:style>
  <w:style w:type="character" w:styleId="Emphasis">
    <w:name w:val="Emphasis"/>
    <w:basedOn w:val="DefaultParagraphFont"/>
    <w:uiPriority w:val="99"/>
    <w:qFormat/>
    <w:rsid w:val="00435706"/>
    <w:rPr>
      <w:rFonts w:cs="Times New Roman"/>
      <w:i/>
      <w:iCs/>
    </w:rPr>
  </w:style>
  <w:style w:type="character" w:customStyle="1" w:styleId="DefaultChar">
    <w:name w:val="Default Char"/>
    <w:basedOn w:val="DefaultParagraphFont"/>
    <w:link w:val="Default"/>
    <w:uiPriority w:val="99"/>
    <w:locked/>
    <w:rsid w:val="007A201A"/>
    <w:rPr>
      <w:rFonts w:ascii="Arial" w:hAnsi="Arial" w:cs="Arial"/>
      <w:color w:val="000000"/>
      <w:sz w:val="24"/>
      <w:szCs w:val="24"/>
      <w:lang w:val="bg-BG" w:eastAsia="bg-BG" w:bidi="ar-SA"/>
    </w:rPr>
  </w:style>
  <w:style w:type="paragraph" w:styleId="Header">
    <w:name w:val="header"/>
    <w:basedOn w:val="Normal"/>
    <w:link w:val="HeaderChar"/>
    <w:uiPriority w:val="99"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D49B6"/>
    <w:rPr>
      <w:rFonts w:ascii="Times New Roman" w:hAnsi="Times New Roman" w:cs="Times New Roman"/>
      <w:snapToGrid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D49B6"/>
    <w:rPr>
      <w:rFonts w:ascii="Times New Roman" w:hAnsi="Times New Roman" w:cs="Times New Roman"/>
      <w:snapToGrid w:val="0"/>
      <w:sz w:val="20"/>
      <w:szCs w:val="20"/>
      <w:lang w:val="en-GB"/>
    </w:rPr>
  </w:style>
  <w:style w:type="paragraph" w:customStyle="1" w:styleId="Char">
    <w:name w:val="Char"/>
    <w:basedOn w:val="Normal"/>
    <w:uiPriority w:val="99"/>
    <w:semiHidden/>
    <w:rsid w:val="00BD49B6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BD49B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BodyText">
    <w:name w:val="Body Text"/>
    <w:basedOn w:val="Normal"/>
    <w:link w:val="BodyTextChar"/>
    <w:uiPriority w:val="99"/>
    <w:rsid w:val="00A703DD"/>
    <w:pPr>
      <w:spacing w:line="360" w:lineRule="auto"/>
      <w:jc w:val="both"/>
    </w:pPr>
    <w:rPr>
      <w:sz w:val="28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703DD"/>
    <w:rPr>
      <w:rFonts w:ascii="Times New Roman" w:hAnsi="Times New Roman" w:cs="Times New Roman"/>
      <w:sz w:val="20"/>
      <w:szCs w:val="20"/>
    </w:rPr>
  </w:style>
  <w:style w:type="paragraph" w:customStyle="1" w:styleId="CharChar">
    <w:name w:val="Char Char"/>
    <w:basedOn w:val="Normal"/>
    <w:uiPriority w:val="99"/>
    <w:semiHidden/>
    <w:rsid w:val="00383093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customStyle="1" w:styleId="m">
    <w:name w:val="m"/>
    <w:basedOn w:val="Normal"/>
    <w:uiPriority w:val="99"/>
    <w:rsid w:val="00176A01"/>
    <w:pPr>
      <w:ind w:firstLine="990"/>
      <w:jc w:val="both"/>
    </w:pPr>
    <w:rPr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uiPriority w:val="99"/>
    <w:rsid w:val="00166529"/>
    <w:rPr>
      <w:rFonts w:cs="Times New Roman"/>
    </w:rPr>
  </w:style>
  <w:style w:type="character" w:customStyle="1" w:styleId="samedocreference">
    <w:name w:val="samedocreference"/>
    <w:basedOn w:val="DefaultParagraphFont"/>
    <w:uiPriority w:val="99"/>
    <w:rsid w:val="00166529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F733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F7333"/>
    <w:rPr>
      <w:rFonts w:ascii="Times New Roman" w:hAnsi="Times New Roman" w:cs="Times New Roman"/>
      <w:snapToGrid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rsid w:val="005F7333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54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6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8854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5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8854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8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1</Pages>
  <Words>241</Words>
  <Characters>1379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traikova</cp:lastModifiedBy>
  <cp:revision>56</cp:revision>
  <dcterms:created xsi:type="dcterms:W3CDTF">2014-12-20T14:53:00Z</dcterms:created>
  <dcterms:modified xsi:type="dcterms:W3CDTF">2015-08-11T06:11:00Z</dcterms:modified>
</cp:coreProperties>
</file>