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68F" w:rsidRPr="00687709" w:rsidRDefault="0098168F" w:rsidP="009846A7">
      <w:pPr>
        <w:pStyle w:val="NoSpacing"/>
        <w:jc w:val="right"/>
        <w:rPr>
          <w:b w:val="0"/>
          <w:i/>
          <w:lang w:val="en-US"/>
        </w:rPr>
      </w:pPr>
      <w:r w:rsidRPr="00687709">
        <w:rPr>
          <w:b w:val="0"/>
          <w:i/>
        </w:rPr>
        <w:t>Образец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 </w:t>
      </w:r>
    </w:p>
    <w:p w:rsidR="0098168F" w:rsidRPr="00687709" w:rsidRDefault="0098168F" w:rsidP="009846A7">
      <w:pPr>
        <w:pStyle w:val="NoSpacing"/>
        <w:jc w:val="both"/>
      </w:pP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  <w:t>ДО</w:t>
      </w:r>
    </w:p>
    <w:p w:rsidR="0098168F" w:rsidRPr="00687709" w:rsidRDefault="0098168F" w:rsidP="009846A7">
      <w:pPr>
        <w:pStyle w:val="NoSpacing"/>
        <w:jc w:val="both"/>
      </w:pP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</w:r>
      <w:r w:rsidRPr="00687709">
        <w:tab/>
      </w:r>
      <w:r>
        <w:t xml:space="preserve">ПРОКУРИСТА </w:t>
      </w:r>
      <w:r w:rsidRPr="00687709">
        <w:t xml:space="preserve">НА </w:t>
      </w:r>
    </w:p>
    <w:p w:rsidR="0098168F" w:rsidRPr="00687709" w:rsidRDefault="0098168F" w:rsidP="00E26368">
      <w:pPr>
        <w:pStyle w:val="NoSpacing"/>
        <w:spacing w:after="480"/>
        <w:ind w:left="4944"/>
        <w:jc w:val="both"/>
      </w:pPr>
      <w:r w:rsidRPr="00687709">
        <w:t>„</w:t>
      </w:r>
      <w:r>
        <w:t>СПЕЦИАЛИЗИРАНИ БОЛНИЦИ ЗА РЕХАБИЛИТАЦИЯ – НАЦИОНАЛЕН КОМПЛЕКС“</w:t>
      </w:r>
      <w:r w:rsidRPr="00687709">
        <w:t xml:space="preserve"> ЕАД</w:t>
      </w:r>
    </w:p>
    <w:p w:rsidR="0098168F" w:rsidRPr="00687709" w:rsidRDefault="0098168F" w:rsidP="00154C02">
      <w:pPr>
        <w:pStyle w:val="NoSpacing"/>
        <w:spacing w:after="240"/>
        <w:jc w:val="center"/>
      </w:pPr>
      <w:r w:rsidRPr="00687709">
        <w:rPr>
          <w:sz w:val="32"/>
        </w:rPr>
        <w:t>ПРЕДСТАВЯНЕ НА УЧАСТНИК</w:t>
      </w:r>
    </w:p>
    <w:p w:rsidR="0098168F" w:rsidRPr="00563227" w:rsidRDefault="0098168F" w:rsidP="00563227">
      <w:pPr>
        <w:pStyle w:val="NoSpacing"/>
        <w:jc w:val="center"/>
        <w:rPr>
          <w:b w:val="0"/>
        </w:rPr>
      </w:pPr>
      <w:r w:rsidRPr="00563227">
        <w:rPr>
          <w:b w:val="0"/>
        </w:rPr>
        <w:t>в открита процедура за възлагане на обществена поръчка с предмет:</w:t>
      </w:r>
    </w:p>
    <w:p w:rsidR="0098168F" w:rsidRPr="00563227" w:rsidRDefault="0098168F" w:rsidP="00563227">
      <w:pPr>
        <w:pStyle w:val="NoSpacing"/>
        <w:spacing w:after="600"/>
        <w:jc w:val="center"/>
        <w:rPr>
          <w:b w:val="0"/>
          <w:lang w:val="en-US"/>
        </w:rPr>
      </w:pPr>
      <w:r w:rsidRPr="00563227">
        <w:rPr>
          <w:b w:val="0"/>
        </w:rPr>
        <w:t>„Строително-ремонтни дейности в стационар на „Специализирани болници за рехабилитация - Национален комплекс“ ЕАД - филиал Наречен”</w:t>
      </w:r>
    </w:p>
    <w:p w:rsidR="0098168F" w:rsidRPr="00EB14C5" w:rsidRDefault="0098168F" w:rsidP="00EB14C5">
      <w:pPr>
        <w:pStyle w:val="NoSpacing"/>
        <w:spacing w:after="120"/>
        <w:jc w:val="both"/>
      </w:pPr>
      <w:r w:rsidRPr="00687709">
        <w:t>АДМИНИСТРАТИВНИ СВЕДЕНИЯ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Наименование на участника: _______________________________________________________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ЕИК/БУЛСТАТ/ЕГН: _____________________________________________________________</w:t>
      </w:r>
    </w:p>
    <w:p w:rsidR="0098168F" w:rsidRPr="00687709" w:rsidRDefault="0098168F" w:rsidP="0074248D">
      <w:pPr>
        <w:pStyle w:val="NoSpacing"/>
        <w:jc w:val="center"/>
        <w:rPr>
          <w:b w:val="0"/>
          <w:i/>
        </w:rPr>
      </w:pPr>
      <w:r w:rsidRPr="00687709">
        <w:rPr>
          <w:b w:val="0"/>
          <w:i/>
          <w:sz w:val="20"/>
        </w:rPr>
        <w:t>(или друга идентифицираща информация в съответствие със законодателството на държавата, в която участникът е установен)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Седалище: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- пощенски код, населено място: 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- ул./бул. №, блок №, вход, етаж: 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Адрес за кореспонденция: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- пощенски код, населено място: 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- ул./бул. №, блок №, вход, етаж: 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Телефон: _______________________________________________________________________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Факс: __________________________________________________________________________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E-mail адрес: ____________________________________________________________________</w:t>
      </w:r>
    </w:p>
    <w:p w:rsidR="0098168F" w:rsidRPr="00687709" w:rsidRDefault="0098168F" w:rsidP="0074248D">
      <w:pPr>
        <w:pStyle w:val="NoSpacing"/>
        <w:jc w:val="center"/>
        <w:rPr>
          <w:b w:val="0"/>
          <w:i/>
        </w:rPr>
      </w:pPr>
      <w:r w:rsidRPr="00687709">
        <w:rPr>
          <w:b w:val="0"/>
          <w:i/>
          <w:sz w:val="20"/>
        </w:rPr>
        <w:t>(в случай че участникът е обединение, информацията се попълва за всеки участник в обединението, като се добавя необходимият брой полета)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 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Участникът се представлява от:_____________________________________________________</w:t>
      </w:r>
    </w:p>
    <w:p w:rsidR="0098168F" w:rsidRPr="00E26368" w:rsidRDefault="0098168F" w:rsidP="009846A7">
      <w:pPr>
        <w:pStyle w:val="NoSpacing"/>
        <w:jc w:val="both"/>
        <w:rPr>
          <w:b w:val="0"/>
          <w:sz w:val="20"/>
          <w:szCs w:val="2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Pr="00E26368">
        <w:rPr>
          <w:b w:val="0"/>
          <w:sz w:val="20"/>
          <w:szCs w:val="20"/>
        </w:rPr>
        <w:t>(участникът може да добавя редове)</w:t>
      </w:r>
    </w:p>
    <w:p w:rsidR="0098168F" w:rsidRPr="00687709" w:rsidRDefault="0098168F" w:rsidP="00154C02">
      <w:pPr>
        <w:pStyle w:val="NoSpacing"/>
        <w:spacing w:after="120"/>
        <w:jc w:val="both"/>
      </w:pPr>
      <w:r w:rsidRPr="00687709">
        <w:t>ДАННИ ЗА БАНКОВАТА СМЕТКА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Обслужваща банка: ______________________________________________________________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IBAN: __________________________________________________________________________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BIC: ___________________________________________________________________________</w:t>
      </w:r>
    </w:p>
    <w:p w:rsidR="0098168F" w:rsidRPr="00EB14C5" w:rsidRDefault="0098168F" w:rsidP="00EB14C5">
      <w:pPr>
        <w:pStyle w:val="NoSpacing"/>
        <w:spacing w:after="360"/>
        <w:jc w:val="both"/>
        <w:rPr>
          <w:b w:val="0"/>
        </w:rPr>
      </w:pPr>
      <w:r w:rsidRPr="00687709">
        <w:rPr>
          <w:b w:val="0"/>
        </w:rPr>
        <w:t>Титуляр на сметката: _____________________________________________________________</w:t>
      </w:r>
    </w:p>
    <w:p w:rsidR="0098168F" w:rsidRPr="00687709" w:rsidRDefault="0098168F" w:rsidP="00154C02">
      <w:pPr>
        <w:pStyle w:val="NoSpacing"/>
        <w:spacing w:after="120"/>
        <w:jc w:val="both"/>
      </w:pPr>
      <w:r>
        <w:t>УВАЖАЕМА ГОСПОЖО</w:t>
      </w:r>
      <w:r w:rsidRPr="00687709">
        <w:t xml:space="preserve"> </w:t>
      </w:r>
      <w:r>
        <w:t>ПРОКУРИСТ</w:t>
      </w:r>
      <w:r w:rsidRPr="00687709">
        <w:t>,</w:t>
      </w:r>
    </w:p>
    <w:p w:rsidR="0098168F" w:rsidRPr="00687709" w:rsidRDefault="0098168F" w:rsidP="00E26368">
      <w:pPr>
        <w:shd w:val="clear" w:color="auto" w:fill="FFFFFF"/>
        <w:tabs>
          <w:tab w:val="left" w:pos="0"/>
        </w:tabs>
        <w:spacing w:after="240"/>
        <w:jc w:val="both"/>
        <w:rPr>
          <w:szCs w:val="24"/>
          <w:lang w:val="bg-BG"/>
        </w:rPr>
      </w:pPr>
      <w:r w:rsidRPr="00687709">
        <w:t xml:space="preserve">1. </w:t>
      </w:r>
      <w:r w:rsidRPr="00074E4C">
        <w:rPr>
          <w:lang w:val="bg-BG"/>
        </w:rPr>
        <w:t xml:space="preserve">Заявяваме, че желаем да участваме в откритата от Вас процедура по Закона за </w:t>
      </w:r>
      <w:r w:rsidRPr="00F33B51">
        <w:rPr>
          <w:lang w:val="bg-BG"/>
        </w:rPr>
        <w:t xml:space="preserve">обществените поръчки (ЗОП) за възлагане на обществена поръчка с предмет: </w:t>
      </w:r>
      <w:r w:rsidRPr="00563227">
        <w:rPr>
          <w:szCs w:val="24"/>
          <w:lang w:val="bg-BG" w:eastAsia="bg-BG"/>
        </w:rPr>
        <w:t>„Строително-ремонтни дейности в стационар на „Специализирани болници за рехаб</w:t>
      </w:r>
      <w:r>
        <w:rPr>
          <w:szCs w:val="24"/>
          <w:lang w:val="bg-BG" w:eastAsia="bg-BG"/>
        </w:rPr>
        <w:t>илитация - Национален комплекс“</w:t>
      </w:r>
      <w:r>
        <w:rPr>
          <w:szCs w:val="24"/>
          <w:lang w:val="en-US" w:eastAsia="bg-BG"/>
        </w:rPr>
        <w:t xml:space="preserve"> </w:t>
      </w:r>
      <w:r w:rsidRPr="00563227">
        <w:rPr>
          <w:szCs w:val="24"/>
          <w:lang w:val="bg-BG" w:eastAsia="bg-BG"/>
        </w:rPr>
        <w:t>ЕАД - филиал Наречен”</w:t>
      </w:r>
      <w:r w:rsidRPr="00F33B51">
        <w:rPr>
          <w:szCs w:val="24"/>
          <w:lang w:val="bg-BG"/>
        </w:rPr>
        <w:t xml:space="preserve">, </w:t>
      </w:r>
      <w:r w:rsidRPr="00F33B51">
        <w:rPr>
          <w:lang w:val="bg-BG"/>
        </w:rPr>
        <w:t>като</w:t>
      </w:r>
      <w:r w:rsidRPr="00074E4C">
        <w:rPr>
          <w:lang w:val="bg-BG"/>
        </w:rPr>
        <w:t xml:space="preserve"> подаваме оферта при условията, обявени в документацията за участие и приети от нас.</w:t>
      </w:r>
    </w:p>
    <w:p w:rsidR="0098168F" w:rsidRPr="00687709" w:rsidRDefault="0098168F" w:rsidP="009846A7">
      <w:pPr>
        <w:pStyle w:val="NoSpacing"/>
        <w:jc w:val="both"/>
        <w:rPr>
          <w:b w:val="0"/>
        </w:rPr>
      </w:pPr>
      <w:r w:rsidRPr="00687709">
        <w:rPr>
          <w:b w:val="0"/>
        </w:rPr>
        <w:t>2. 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</w:r>
    </w:p>
    <w:p w:rsidR="0098168F" w:rsidRPr="00687709" w:rsidRDefault="0098168F" w:rsidP="00154C02">
      <w:pPr>
        <w:pStyle w:val="NoSpacing"/>
        <w:spacing w:after="600"/>
        <w:jc w:val="both"/>
        <w:rPr>
          <w:b w:val="0"/>
        </w:rPr>
      </w:pPr>
    </w:p>
    <w:p w:rsidR="0098168F" w:rsidRPr="00687709" w:rsidRDefault="0098168F" w:rsidP="00154C02">
      <w:pPr>
        <w:pStyle w:val="NoSpacing"/>
        <w:spacing w:after="600"/>
        <w:jc w:val="both"/>
        <w:rPr>
          <w:b w:val="0"/>
        </w:rPr>
      </w:pPr>
      <w:r w:rsidRPr="00687709">
        <w:rPr>
          <w:b w:val="0"/>
        </w:rPr>
        <w:t>3. Приемаме срокът на валидността на нашата оферта да бъде ________ календарни дни</w:t>
      </w:r>
      <w:r>
        <w:rPr>
          <w:b w:val="0"/>
        </w:rPr>
        <w:t xml:space="preserve"> (най-малко 1</w:t>
      </w:r>
      <w:r>
        <w:rPr>
          <w:b w:val="0"/>
          <w:lang w:val="en-US"/>
        </w:rPr>
        <w:t>8</w:t>
      </w:r>
      <w:bookmarkStart w:id="0" w:name="_GoBack"/>
      <w:bookmarkEnd w:id="0"/>
      <w:r w:rsidRPr="00687709">
        <w:rPr>
          <w:b w:val="0"/>
        </w:rPr>
        <w:t>0 календарни дни), считано от крайния срок за подаване на оферти.</w:t>
      </w:r>
    </w:p>
    <w:p w:rsidR="0098168F" w:rsidRPr="009D6FE9" w:rsidRDefault="0098168F" w:rsidP="009D6FE9">
      <w:pPr>
        <w:jc w:val="both"/>
        <w:rPr>
          <w:color w:val="000000"/>
          <w:szCs w:val="18"/>
          <w:lang w:val="bg-BG" w:eastAsia="bg-BG"/>
        </w:rPr>
      </w:pPr>
      <w:r w:rsidRPr="009D6FE9">
        <w:rPr>
          <w:color w:val="000000"/>
          <w:szCs w:val="18"/>
          <w:lang w:val="bg-BG" w:eastAsia="bg-BG"/>
        </w:rPr>
        <w:t xml:space="preserve">Дата: ............2015 г. </w:t>
      </w:r>
      <w:r w:rsidRPr="009D6FE9">
        <w:rPr>
          <w:color w:val="000000"/>
          <w:szCs w:val="18"/>
          <w:lang w:val="bg-BG" w:eastAsia="bg-BG"/>
        </w:rPr>
        <w:tab/>
      </w:r>
      <w:r w:rsidRPr="009D6FE9">
        <w:rPr>
          <w:color w:val="000000"/>
          <w:szCs w:val="18"/>
          <w:lang w:val="bg-BG" w:eastAsia="bg-BG"/>
        </w:rPr>
        <w:tab/>
      </w:r>
      <w:r w:rsidRPr="009D6FE9">
        <w:rPr>
          <w:color w:val="000000"/>
          <w:szCs w:val="18"/>
          <w:lang w:val="bg-BG" w:eastAsia="bg-BG"/>
        </w:rPr>
        <w:tab/>
      </w:r>
      <w:r w:rsidRPr="009D6FE9">
        <w:rPr>
          <w:color w:val="000000"/>
          <w:szCs w:val="18"/>
          <w:lang w:val="bg-BG" w:eastAsia="bg-BG"/>
        </w:rPr>
        <w:tab/>
      </w:r>
      <w:r w:rsidRPr="009D6FE9">
        <w:rPr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 xml:space="preserve">ИМЕ И ФАМИЛИЯ: </w:t>
      </w:r>
      <w:r w:rsidRPr="009D6FE9">
        <w:rPr>
          <w:color w:val="000000"/>
          <w:szCs w:val="18"/>
          <w:lang w:val="bg-BG" w:eastAsia="bg-BG"/>
        </w:rPr>
        <w:t>....................................</w:t>
      </w:r>
    </w:p>
    <w:p w:rsidR="0098168F" w:rsidRPr="009D6FE9" w:rsidRDefault="0098168F" w:rsidP="009D6FE9">
      <w:pPr>
        <w:jc w:val="both"/>
        <w:rPr>
          <w:color w:val="000000"/>
          <w:szCs w:val="18"/>
          <w:lang w:val="bg-BG" w:eastAsia="bg-BG"/>
        </w:rPr>
      </w:pPr>
    </w:p>
    <w:p w:rsidR="0098168F" w:rsidRPr="009D6FE9" w:rsidRDefault="0098168F" w:rsidP="009D6FE9">
      <w:pPr>
        <w:jc w:val="both"/>
        <w:rPr>
          <w:szCs w:val="24"/>
          <w:lang w:val="bg-BG" w:eastAsia="bg-BG"/>
        </w:rPr>
      </w:pP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b/>
          <w:color w:val="000000"/>
          <w:szCs w:val="18"/>
          <w:lang w:val="bg-BG" w:eastAsia="bg-BG"/>
        </w:rPr>
        <w:tab/>
      </w:r>
      <w:r w:rsidRPr="009D6FE9">
        <w:rPr>
          <w:color w:val="000000"/>
          <w:szCs w:val="18"/>
          <w:lang w:val="bg-BG" w:eastAsia="bg-BG"/>
        </w:rPr>
        <w:t>Подпис</w:t>
      </w:r>
      <w:r w:rsidRPr="009D6FE9">
        <w:rPr>
          <w:szCs w:val="24"/>
          <w:vertAlign w:val="superscript"/>
          <w:lang w:val="bg-BG" w:eastAsia="bg-BG"/>
        </w:rPr>
        <w:footnoteReference w:id="1"/>
      </w:r>
      <w:r w:rsidRPr="009D6FE9">
        <w:rPr>
          <w:color w:val="000000"/>
          <w:szCs w:val="18"/>
          <w:lang w:val="bg-BG" w:eastAsia="bg-BG"/>
        </w:rPr>
        <w:t xml:space="preserve"> (и печат): ...........................................</w:t>
      </w:r>
    </w:p>
    <w:p w:rsidR="0098168F" w:rsidRPr="00687709" w:rsidRDefault="0098168F" w:rsidP="009D6FE9">
      <w:pPr>
        <w:jc w:val="both"/>
        <w:rPr>
          <w:b/>
        </w:rPr>
      </w:pPr>
    </w:p>
    <w:sectPr w:rsidR="0098168F" w:rsidRPr="00687709" w:rsidSect="00EE6AB0">
      <w:pgSz w:w="11906" w:h="16838"/>
      <w:pgMar w:top="1134" w:right="1133" w:bottom="993" w:left="1134" w:header="708" w:footer="4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168F" w:rsidRDefault="0098168F" w:rsidP="00BD49B6">
      <w:r>
        <w:separator/>
      </w:r>
    </w:p>
  </w:endnote>
  <w:endnote w:type="continuationSeparator" w:id="0">
    <w:p w:rsidR="0098168F" w:rsidRDefault="0098168F" w:rsidP="00BD49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168F" w:rsidRDefault="0098168F" w:rsidP="00BD49B6">
      <w:r>
        <w:separator/>
      </w:r>
    </w:p>
  </w:footnote>
  <w:footnote w:type="continuationSeparator" w:id="0">
    <w:p w:rsidR="0098168F" w:rsidRDefault="0098168F" w:rsidP="00BD49B6">
      <w:r>
        <w:continuationSeparator/>
      </w:r>
    </w:p>
  </w:footnote>
  <w:footnote w:id="1">
    <w:p w:rsidR="0098168F" w:rsidRDefault="0098168F" w:rsidP="009D6FE9">
      <w:pPr>
        <w:pStyle w:val="NoSpacing"/>
        <w:jc w:val="both"/>
      </w:pPr>
      <w:r w:rsidRPr="000C422F">
        <w:rPr>
          <w:rStyle w:val="FootnoteReference"/>
          <w:b w:val="0"/>
        </w:rPr>
        <w:footnoteRef/>
      </w:r>
      <w:r w:rsidRPr="000C422F">
        <w:rPr>
          <w:b w:val="0"/>
        </w:rPr>
        <w:t xml:space="preserve"> Документът се подписва от законния представител на </w:t>
      </w:r>
      <w:r>
        <w:rPr>
          <w:b w:val="0"/>
        </w:rPr>
        <w:t>участника</w:t>
      </w:r>
      <w:r w:rsidRPr="000C422F">
        <w:rPr>
          <w:b w:val="0"/>
        </w:rPr>
        <w:t>, или от надлежно упълномощено лице.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6181"/>
    <w:rsid w:val="0002115B"/>
    <w:rsid w:val="00027F62"/>
    <w:rsid w:val="000512F8"/>
    <w:rsid w:val="00065772"/>
    <w:rsid w:val="000706DB"/>
    <w:rsid w:val="00074E4C"/>
    <w:rsid w:val="00081E35"/>
    <w:rsid w:val="0008334A"/>
    <w:rsid w:val="00091FCB"/>
    <w:rsid w:val="00094254"/>
    <w:rsid w:val="00097588"/>
    <w:rsid w:val="000A4B7B"/>
    <w:rsid w:val="000B1630"/>
    <w:rsid w:val="000B3814"/>
    <w:rsid w:val="000B7C51"/>
    <w:rsid w:val="000C422F"/>
    <w:rsid w:val="000C440C"/>
    <w:rsid w:val="000D3FA4"/>
    <w:rsid w:val="000F03A3"/>
    <w:rsid w:val="000F13D0"/>
    <w:rsid w:val="0010154B"/>
    <w:rsid w:val="0010298F"/>
    <w:rsid w:val="0011061F"/>
    <w:rsid w:val="00111B0B"/>
    <w:rsid w:val="001161DB"/>
    <w:rsid w:val="0012685C"/>
    <w:rsid w:val="00131F19"/>
    <w:rsid w:val="00135533"/>
    <w:rsid w:val="001471EE"/>
    <w:rsid w:val="00154C02"/>
    <w:rsid w:val="00162940"/>
    <w:rsid w:val="001642D9"/>
    <w:rsid w:val="00166529"/>
    <w:rsid w:val="0017506B"/>
    <w:rsid w:val="00176A01"/>
    <w:rsid w:val="00181447"/>
    <w:rsid w:val="001A34D4"/>
    <w:rsid w:val="001A7445"/>
    <w:rsid w:val="001B15B1"/>
    <w:rsid w:val="001B6F67"/>
    <w:rsid w:val="001E0DAC"/>
    <w:rsid w:val="001E3B33"/>
    <w:rsid w:val="001E6315"/>
    <w:rsid w:val="00205FBC"/>
    <w:rsid w:val="00211A31"/>
    <w:rsid w:val="00225502"/>
    <w:rsid w:val="00233047"/>
    <w:rsid w:val="0023360C"/>
    <w:rsid w:val="00234859"/>
    <w:rsid w:val="0024535A"/>
    <w:rsid w:val="002526EB"/>
    <w:rsid w:val="00255EAA"/>
    <w:rsid w:val="00273A29"/>
    <w:rsid w:val="002760D2"/>
    <w:rsid w:val="00294AD1"/>
    <w:rsid w:val="002B63F9"/>
    <w:rsid w:val="002B706F"/>
    <w:rsid w:val="002C2E97"/>
    <w:rsid w:val="002D657F"/>
    <w:rsid w:val="002F74BC"/>
    <w:rsid w:val="00305118"/>
    <w:rsid w:val="00306E43"/>
    <w:rsid w:val="003168F0"/>
    <w:rsid w:val="00316954"/>
    <w:rsid w:val="003262E5"/>
    <w:rsid w:val="00341492"/>
    <w:rsid w:val="0037464C"/>
    <w:rsid w:val="003770B5"/>
    <w:rsid w:val="00377716"/>
    <w:rsid w:val="00380040"/>
    <w:rsid w:val="00383093"/>
    <w:rsid w:val="00387088"/>
    <w:rsid w:val="00396E0D"/>
    <w:rsid w:val="003A0214"/>
    <w:rsid w:val="003A6664"/>
    <w:rsid w:val="003A7A0C"/>
    <w:rsid w:val="003B1971"/>
    <w:rsid w:val="003B2814"/>
    <w:rsid w:val="003B33DC"/>
    <w:rsid w:val="003C372F"/>
    <w:rsid w:val="003D6C98"/>
    <w:rsid w:val="003E6B5D"/>
    <w:rsid w:val="003F2DC2"/>
    <w:rsid w:val="00402F47"/>
    <w:rsid w:val="00424926"/>
    <w:rsid w:val="00435706"/>
    <w:rsid w:val="00447A4A"/>
    <w:rsid w:val="004634CE"/>
    <w:rsid w:val="00477E23"/>
    <w:rsid w:val="00482199"/>
    <w:rsid w:val="00494E64"/>
    <w:rsid w:val="00496467"/>
    <w:rsid w:val="004A0828"/>
    <w:rsid w:val="004A53EB"/>
    <w:rsid w:val="004B1B70"/>
    <w:rsid w:val="004E55E1"/>
    <w:rsid w:val="004F08F8"/>
    <w:rsid w:val="004F16E2"/>
    <w:rsid w:val="004F36EC"/>
    <w:rsid w:val="00521341"/>
    <w:rsid w:val="005218A7"/>
    <w:rsid w:val="00535D37"/>
    <w:rsid w:val="00537DE2"/>
    <w:rsid w:val="005444AB"/>
    <w:rsid w:val="005534F5"/>
    <w:rsid w:val="005554F6"/>
    <w:rsid w:val="00563227"/>
    <w:rsid w:val="00575F28"/>
    <w:rsid w:val="005808A9"/>
    <w:rsid w:val="00582ABA"/>
    <w:rsid w:val="0058536D"/>
    <w:rsid w:val="00590C33"/>
    <w:rsid w:val="005A3B49"/>
    <w:rsid w:val="005A571C"/>
    <w:rsid w:val="005A6571"/>
    <w:rsid w:val="005B01A6"/>
    <w:rsid w:val="005E07AF"/>
    <w:rsid w:val="005E182E"/>
    <w:rsid w:val="0061737A"/>
    <w:rsid w:val="00621F99"/>
    <w:rsid w:val="0064007A"/>
    <w:rsid w:val="00640238"/>
    <w:rsid w:val="0064075D"/>
    <w:rsid w:val="006442ED"/>
    <w:rsid w:val="0065762F"/>
    <w:rsid w:val="00661376"/>
    <w:rsid w:val="0066233C"/>
    <w:rsid w:val="00663A13"/>
    <w:rsid w:val="0066552A"/>
    <w:rsid w:val="00666966"/>
    <w:rsid w:val="00670114"/>
    <w:rsid w:val="0068010D"/>
    <w:rsid w:val="00681825"/>
    <w:rsid w:val="00682AE1"/>
    <w:rsid w:val="00687709"/>
    <w:rsid w:val="0069611B"/>
    <w:rsid w:val="006A4979"/>
    <w:rsid w:val="006A5DC0"/>
    <w:rsid w:val="006B4E07"/>
    <w:rsid w:val="006C2AD2"/>
    <w:rsid w:val="006C35D2"/>
    <w:rsid w:val="006E2480"/>
    <w:rsid w:val="0071551C"/>
    <w:rsid w:val="0072441E"/>
    <w:rsid w:val="0074248D"/>
    <w:rsid w:val="00746181"/>
    <w:rsid w:val="00753DDC"/>
    <w:rsid w:val="00755FAF"/>
    <w:rsid w:val="00761D64"/>
    <w:rsid w:val="0076469B"/>
    <w:rsid w:val="00786282"/>
    <w:rsid w:val="0078648D"/>
    <w:rsid w:val="00791CF4"/>
    <w:rsid w:val="00793ED9"/>
    <w:rsid w:val="00794A17"/>
    <w:rsid w:val="007951C7"/>
    <w:rsid w:val="007A201A"/>
    <w:rsid w:val="007B2BD1"/>
    <w:rsid w:val="007F4D11"/>
    <w:rsid w:val="00807673"/>
    <w:rsid w:val="00813F44"/>
    <w:rsid w:val="008149D0"/>
    <w:rsid w:val="008223AB"/>
    <w:rsid w:val="0082443B"/>
    <w:rsid w:val="0083111C"/>
    <w:rsid w:val="00836F70"/>
    <w:rsid w:val="00846A71"/>
    <w:rsid w:val="008561F9"/>
    <w:rsid w:val="00861B69"/>
    <w:rsid w:val="00865E8A"/>
    <w:rsid w:val="008819F2"/>
    <w:rsid w:val="00884B38"/>
    <w:rsid w:val="00884E69"/>
    <w:rsid w:val="00895187"/>
    <w:rsid w:val="0089637E"/>
    <w:rsid w:val="008A04CD"/>
    <w:rsid w:val="008B354A"/>
    <w:rsid w:val="008B4E04"/>
    <w:rsid w:val="008B79E3"/>
    <w:rsid w:val="008C011F"/>
    <w:rsid w:val="008C7BC5"/>
    <w:rsid w:val="008D7765"/>
    <w:rsid w:val="008E70BD"/>
    <w:rsid w:val="00912EAA"/>
    <w:rsid w:val="0092376E"/>
    <w:rsid w:val="009306FF"/>
    <w:rsid w:val="00933498"/>
    <w:rsid w:val="009346B9"/>
    <w:rsid w:val="00935F5D"/>
    <w:rsid w:val="00937DB1"/>
    <w:rsid w:val="0094356E"/>
    <w:rsid w:val="00950AC3"/>
    <w:rsid w:val="009520AA"/>
    <w:rsid w:val="00965E4E"/>
    <w:rsid w:val="00971806"/>
    <w:rsid w:val="00973289"/>
    <w:rsid w:val="0097602E"/>
    <w:rsid w:val="0098168F"/>
    <w:rsid w:val="00981D8D"/>
    <w:rsid w:val="009846A7"/>
    <w:rsid w:val="00997F62"/>
    <w:rsid w:val="009A40AF"/>
    <w:rsid w:val="009B2410"/>
    <w:rsid w:val="009B5037"/>
    <w:rsid w:val="009B56BF"/>
    <w:rsid w:val="009B68AC"/>
    <w:rsid w:val="009D6FE9"/>
    <w:rsid w:val="009F5376"/>
    <w:rsid w:val="009F5BDC"/>
    <w:rsid w:val="009F74D4"/>
    <w:rsid w:val="00A023F7"/>
    <w:rsid w:val="00A04949"/>
    <w:rsid w:val="00A06522"/>
    <w:rsid w:val="00A07B80"/>
    <w:rsid w:val="00A106B7"/>
    <w:rsid w:val="00A15452"/>
    <w:rsid w:val="00A2754D"/>
    <w:rsid w:val="00A42FF3"/>
    <w:rsid w:val="00A43785"/>
    <w:rsid w:val="00A50E6C"/>
    <w:rsid w:val="00A5290D"/>
    <w:rsid w:val="00A53908"/>
    <w:rsid w:val="00A54A70"/>
    <w:rsid w:val="00A614B7"/>
    <w:rsid w:val="00A647D5"/>
    <w:rsid w:val="00A703DD"/>
    <w:rsid w:val="00A75C6B"/>
    <w:rsid w:val="00A76ACD"/>
    <w:rsid w:val="00A77ACA"/>
    <w:rsid w:val="00A8507F"/>
    <w:rsid w:val="00A85D78"/>
    <w:rsid w:val="00A87A48"/>
    <w:rsid w:val="00AA3DE2"/>
    <w:rsid w:val="00AB06DB"/>
    <w:rsid w:val="00AC29FF"/>
    <w:rsid w:val="00AE0A0F"/>
    <w:rsid w:val="00AE34C2"/>
    <w:rsid w:val="00AE34F6"/>
    <w:rsid w:val="00AE7A00"/>
    <w:rsid w:val="00AF70E6"/>
    <w:rsid w:val="00AF72CF"/>
    <w:rsid w:val="00B003AE"/>
    <w:rsid w:val="00B1242A"/>
    <w:rsid w:val="00B12946"/>
    <w:rsid w:val="00B17567"/>
    <w:rsid w:val="00B2194A"/>
    <w:rsid w:val="00B23C58"/>
    <w:rsid w:val="00B25C7E"/>
    <w:rsid w:val="00B302E4"/>
    <w:rsid w:val="00B531F9"/>
    <w:rsid w:val="00B55A01"/>
    <w:rsid w:val="00B75B72"/>
    <w:rsid w:val="00B87456"/>
    <w:rsid w:val="00B96F95"/>
    <w:rsid w:val="00BA0E8D"/>
    <w:rsid w:val="00BA0FB2"/>
    <w:rsid w:val="00BA2157"/>
    <w:rsid w:val="00BA4D06"/>
    <w:rsid w:val="00BA6F42"/>
    <w:rsid w:val="00BC6293"/>
    <w:rsid w:val="00BD49B6"/>
    <w:rsid w:val="00BE1D1B"/>
    <w:rsid w:val="00BF2AF4"/>
    <w:rsid w:val="00BF2EF0"/>
    <w:rsid w:val="00BF56E4"/>
    <w:rsid w:val="00BF5EAB"/>
    <w:rsid w:val="00C2246D"/>
    <w:rsid w:val="00C22EB9"/>
    <w:rsid w:val="00C25617"/>
    <w:rsid w:val="00C31F18"/>
    <w:rsid w:val="00C3778A"/>
    <w:rsid w:val="00C40DBE"/>
    <w:rsid w:val="00C4178D"/>
    <w:rsid w:val="00C50C75"/>
    <w:rsid w:val="00C55D79"/>
    <w:rsid w:val="00C57C70"/>
    <w:rsid w:val="00C6060C"/>
    <w:rsid w:val="00C762AE"/>
    <w:rsid w:val="00C83132"/>
    <w:rsid w:val="00C83524"/>
    <w:rsid w:val="00CA3338"/>
    <w:rsid w:val="00CC0363"/>
    <w:rsid w:val="00CC34BD"/>
    <w:rsid w:val="00CC4F65"/>
    <w:rsid w:val="00CC60E5"/>
    <w:rsid w:val="00CD0F68"/>
    <w:rsid w:val="00CE4A90"/>
    <w:rsid w:val="00CE54F7"/>
    <w:rsid w:val="00CF5A69"/>
    <w:rsid w:val="00CF5B0A"/>
    <w:rsid w:val="00D11829"/>
    <w:rsid w:val="00D1629E"/>
    <w:rsid w:val="00D169BA"/>
    <w:rsid w:val="00D216A3"/>
    <w:rsid w:val="00D75D8C"/>
    <w:rsid w:val="00D82087"/>
    <w:rsid w:val="00D864F4"/>
    <w:rsid w:val="00D8742B"/>
    <w:rsid w:val="00D878D3"/>
    <w:rsid w:val="00D93BE4"/>
    <w:rsid w:val="00D958A6"/>
    <w:rsid w:val="00DA3F75"/>
    <w:rsid w:val="00DB0D38"/>
    <w:rsid w:val="00DB21FB"/>
    <w:rsid w:val="00DB45E9"/>
    <w:rsid w:val="00DB7AFF"/>
    <w:rsid w:val="00DC25BE"/>
    <w:rsid w:val="00DE5529"/>
    <w:rsid w:val="00DF142B"/>
    <w:rsid w:val="00DF3D10"/>
    <w:rsid w:val="00E1001A"/>
    <w:rsid w:val="00E14895"/>
    <w:rsid w:val="00E17AED"/>
    <w:rsid w:val="00E22569"/>
    <w:rsid w:val="00E26368"/>
    <w:rsid w:val="00E27718"/>
    <w:rsid w:val="00E330C2"/>
    <w:rsid w:val="00E36443"/>
    <w:rsid w:val="00E40638"/>
    <w:rsid w:val="00E44AEC"/>
    <w:rsid w:val="00E5769C"/>
    <w:rsid w:val="00E72D47"/>
    <w:rsid w:val="00E80965"/>
    <w:rsid w:val="00E82395"/>
    <w:rsid w:val="00E82B2D"/>
    <w:rsid w:val="00EA1948"/>
    <w:rsid w:val="00EB14C5"/>
    <w:rsid w:val="00EB557A"/>
    <w:rsid w:val="00EC5259"/>
    <w:rsid w:val="00EC671F"/>
    <w:rsid w:val="00EC7FBB"/>
    <w:rsid w:val="00ED561A"/>
    <w:rsid w:val="00ED56D9"/>
    <w:rsid w:val="00ED6CD4"/>
    <w:rsid w:val="00EE175E"/>
    <w:rsid w:val="00EE5454"/>
    <w:rsid w:val="00EE6AB0"/>
    <w:rsid w:val="00F04A20"/>
    <w:rsid w:val="00F22E88"/>
    <w:rsid w:val="00F234E7"/>
    <w:rsid w:val="00F308C6"/>
    <w:rsid w:val="00F31819"/>
    <w:rsid w:val="00F33B51"/>
    <w:rsid w:val="00F42C90"/>
    <w:rsid w:val="00F43892"/>
    <w:rsid w:val="00F47270"/>
    <w:rsid w:val="00F502DD"/>
    <w:rsid w:val="00F5124E"/>
    <w:rsid w:val="00F51C2D"/>
    <w:rsid w:val="00F57F74"/>
    <w:rsid w:val="00F64936"/>
    <w:rsid w:val="00F6789D"/>
    <w:rsid w:val="00F740CA"/>
    <w:rsid w:val="00F80331"/>
    <w:rsid w:val="00F870E6"/>
    <w:rsid w:val="00F93814"/>
    <w:rsid w:val="00F96238"/>
    <w:rsid w:val="00FA2DBF"/>
    <w:rsid w:val="00FB1B8B"/>
    <w:rsid w:val="00FB3FC6"/>
    <w:rsid w:val="00FB6ED1"/>
    <w:rsid w:val="00FB7B43"/>
    <w:rsid w:val="00FE1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892"/>
    <w:rPr>
      <w:rFonts w:ascii="Times New Roman" w:eastAsia="Times New Roman" w:hAnsi="Times New Roman"/>
      <w:sz w:val="24"/>
      <w:szCs w:val="20"/>
      <w:lang w:val="en-GB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D958A6"/>
    <w:rPr>
      <w:rFonts w:ascii="Times New Roman" w:eastAsia="Times New Roman" w:hAnsi="Times New Roman"/>
      <w:b/>
      <w:sz w:val="24"/>
      <w:szCs w:val="24"/>
    </w:rPr>
  </w:style>
  <w:style w:type="paragraph" w:customStyle="1" w:styleId="Default">
    <w:name w:val="Default"/>
    <w:link w:val="DefaultChar"/>
    <w:uiPriority w:val="99"/>
    <w:rsid w:val="00F43892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94A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4AD1"/>
    <w:rPr>
      <w:rFonts w:ascii="Tahoma" w:hAnsi="Tahoma" w:cs="Tahoma"/>
      <w:snapToGrid w:val="0"/>
      <w:sz w:val="16"/>
      <w:szCs w:val="16"/>
      <w:lang w:val="en-GB"/>
    </w:rPr>
  </w:style>
  <w:style w:type="paragraph" w:styleId="NormalWeb">
    <w:name w:val="Normal (Web)"/>
    <w:basedOn w:val="Normal"/>
    <w:uiPriority w:val="99"/>
    <w:rsid w:val="00435706"/>
    <w:pPr>
      <w:spacing w:before="100" w:beforeAutospacing="1" w:after="100" w:afterAutospacing="1"/>
    </w:pPr>
    <w:rPr>
      <w:szCs w:val="24"/>
      <w:lang w:val="bg-BG" w:eastAsia="bg-BG"/>
    </w:rPr>
  </w:style>
  <w:style w:type="character" w:styleId="Emphasis">
    <w:name w:val="Emphasis"/>
    <w:basedOn w:val="DefaultParagraphFont"/>
    <w:uiPriority w:val="99"/>
    <w:qFormat/>
    <w:rsid w:val="00435706"/>
    <w:rPr>
      <w:rFonts w:cs="Times New Roman"/>
      <w:i/>
      <w:iCs/>
    </w:rPr>
  </w:style>
  <w:style w:type="character" w:customStyle="1" w:styleId="DefaultChar">
    <w:name w:val="Default Char"/>
    <w:basedOn w:val="DefaultParagraphFont"/>
    <w:link w:val="Default"/>
    <w:uiPriority w:val="99"/>
    <w:locked/>
    <w:rsid w:val="007A201A"/>
    <w:rPr>
      <w:rFonts w:ascii="Arial" w:hAnsi="Arial" w:cs="Arial"/>
      <w:color w:val="000000"/>
      <w:sz w:val="24"/>
      <w:szCs w:val="24"/>
      <w:lang w:val="bg-BG" w:eastAsia="bg-BG" w:bidi="ar-SA"/>
    </w:rPr>
  </w:style>
  <w:style w:type="paragraph" w:styleId="Header">
    <w:name w:val="header"/>
    <w:basedOn w:val="Normal"/>
    <w:link w:val="HeaderChar"/>
    <w:uiPriority w:val="99"/>
    <w:rsid w:val="00BD49B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D49B6"/>
    <w:rPr>
      <w:rFonts w:ascii="Times New Roman" w:hAnsi="Times New Roman" w:cs="Times New Roman"/>
      <w:snapToGrid w:val="0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BD49B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D49B6"/>
    <w:rPr>
      <w:rFonts w:ascii="Times New Roman" w:hAnsi="Times New Roman" w:cs="Times New Roman"/>
      <w:snapToGrid w:val="0"/>
      <w:sz w:val="20"/>
      <w:szCs w:val="20"/>
      <w:lang w:val="en-GB"/>
    </w:rPr>
  </w:style>
  <w:style w:type="paragraph" w:customStyle="1" w:styleId="Char">
    <w:name w:val="Char"/>
    <w:basedOn w:val="Normal"/>
    <w:uiPriority w:val="99"/>
    <w:semiHidden/>
    <w:rsid w:val="00BD49B6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character" w:styleId="Hyperlink">
    <w:name w:val="Hyperlink"/>
    <w:basedOn w:val="DefaultParagraphFont"/>
    <w:uiPriority w:val="99"/>
    <w:rsid w:val="00BD49B6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6400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BodyText">
    <w:name w:val="Body Text"/>
    <w:basedOn w:val="Normal"/>
    <w:link w:val="BodyTextChar"/>
    <w:uiPriority w:val="99"/>
    <w:rsid w:val="00A703DD"/>
    <w:pPr>
      <w:spacing w:line="360" w:lineRule="auto"/>
      <w:jc w:val="both"/>
    </w:pPr>
    <w:rPr>
      <w:sz w:val="28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A703DD"/>
    <w:rPr>
      <w:rFonts w:ascii="Times New Roman" w:hAnsi="Times New Roman" w:cs="Times New Roman"/>
      <w:sz w:val="20"/>
      <w:szCs w:val="20"/>
    </w:rPr>
  </w:style>
  <w:style w:type="paragraph" w:customStyle="1" w:styleId="CharChar">
    <w:name w:val="Char Char"/>
    <w:basedOn w:val="Normal"/>
    <w:uiPriority w:val="99"/>
    <w:semiHidden/>
    <w:rsid w:val="00383093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customStyle="1" w:styleId="m">
    <w:name w:val="m"/>
    <w:basedOn w:val="Normal"/>
    <w:uiPriority w:val="99"/>
    <w:rsid w:val="00176A01"/>
    <w:pPr>
      <w:ind w:firstLine="990"/>
      <w:jc w:val="both"/>
    </w:pPr>
    <w:rPr>
      <w:color w:val="000000"/>
      <w:szCs w:val="24"/>
      <w:lang w:val="bg-BG" w:eastAsia="bg-BG"/>
    </w:rPr>
  </w:style>
  <w:style w:type="character" w:customStyle="1" w:styleId="apple-converted-space">
    <w:name w:val="apple-converted-space"/>
    <w:basedOn w:val="DefaultParagraphFont"/>
    <w:uiPriority w:val="99"/>
    <w:rsid w:val="00166529"/>
    <w:rPr>
      <w:rFonts w:cs="Times New Roman"/>
    </w:rPr>
  </w:style>
  <w:style w:type="character" w:customStyle="1" w:styleId="samedocreference">
    <w:name w:val="samedocreference"/>
    <w:basedOn w:val="DefaultParagraphFont"/>
    <w:uiPriority w:val="99"/>
    <w:rsid w:val="00166529"/>
    <w:rPr>
      <w:rFonts w:cs="Times New Roman"/>
    </w:rPr>
  </w:style>
  <w:style w:type="character" w:styleId="FootnoteReference">
    <w:name w:val="footnote reference"/>
    <w:basedOn w:val="DefaultParagraphFont"/>
    <w:uiPriority w:val="99"/>
    <w:rsid w:val="00E14895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23304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33047"/>
    <w:rPr>
      <w:rFonts w:ascii="Times New Roman" w:hAnsi="Times New Roman" w:cs="Times New Roman"/>
      <w:snapToGrid w:val="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133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33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714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1133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33713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5113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66</TotalTime>
  <Pages>2</Pages>
  <Words>414</Words>
  <Characters>2364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</dc:creator>
  <cp:keywords/>
  <dc:description/>
  <cp:lastModifiedBy>traikova</cp:lastModifiedBy>
  <cp:revision>60</cp:revision>
  <dcterms:created xsi:type="dcterms:W3CDTF">2014-12-20T14:42:00Z</dcterms:created>
  <dcterms:modified xsi:type="dcterms:W3CDTF">2015-08-11T06:22:00Z</dcterms:modified>
</cp:coreProperties>
</file>