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565C" w:rsidRPr="00AD228E" w:rsidRDefault="0096565C" w:rsidP="00575C2F">
      <w:pPr>
        <w:pStyle w:val="NoSpacing"/>
        <w:spacing w:after="120"/>
        <w:jc w:val="right"/>
        <w:rPr>
          <w:b/>
          <w:i/>
        </w:rPr>
      </w:pPr>
      <w:r w:rsidRPr="00AD228E">
        <w:rPr>
          <w:i/>
        </w:rPr>
        <w:t>Образец</w:t>
      </w:r>
    </w:p>
    <w:p w:rsidR="0096565C" w:rsidRDefault="0096565C" w:rsidP="00575C2F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6565C" w:rsidRDefault="0096565C" w:rsidP="00575C2F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D83F35">
        <w:rPr>
          <w:rFonts w:ascii="Times New Roman" w:hAnsi="Times New Roman"/>
          <w:b/>
          <w:sz w:val="28"/>
          <w:szCs w:val="28"/>
        </w:rPr>
        <w:t>СРАВНИТЕЛНА ТАБЛИЦА ЗА СЪОТВЕТСТВИЕ</w:t>
      </w:r>
    </w:p>
    <w:p w:rsidR="0096565C" w:rsidRPr="00D83F35" w:rsidRDefault="0096565C" w:rsidP="00575C2F">
      <w:pPr>
        <w:pStyle w:val="NoSpacing"/>
        <w:spacing w:after="120" w:line="264" w:lineRule="auto"/>
        <w:jc w:val="center"/>
        <w:rPr>
          <w:rFonts w:eastAsia="PMingLiU"/>
          <w:b/>
          <w:snapToGrid w:val="0"/>
        </w:rPr>
      </w:pPr>
      <w:r w:rsidRPr="00D83F35">
        <w:rPr>
          <w:b/>
          <w:lang w:eastAsia="en-US"/>
        </w:rPr>
        <w:t>към</w:t>
      </w:r>
      <w:r w:rsidRPr="007168A2">
        <w:rPr>
          <w:b/>
          <w:sz w:val="28"/>
          <w:szCs w:val="28"/>
          <w:lang w:eastAsia="en-US"/>
        </w:rPr>
        <w:t xml:space="preserve"> </w:t>
      </w:r>
      <w:r w:rsidRPr="00D83F35">
        <w:rPr>
          <w:rFonts w:eastAsia="PMingLiU"/>
          <w:b/>
          <w:shd w:val="clear" w:color="auto" w:fill="FFFFFF"/>
        </w:rPr>
        <w:t>Предложение</w:t>
      </w:r>
      <w:r>
        <w:rPr>
          <w:rFonts w:eastAsia="PMingLiU"/>
          <w:b/>
          <w:shd w:val="clear" w:color="auto" w:fill="FFFFFF"/>
          <w:lang w:val="en-US"/>
        </w:rPr>
        <w:t xml:space="preserve"> </w:t>
      </w:r>
      <w:r w:rsidRPr="00D83F35">
        <w:rPr>
          <w:rFonts w:eastAsia="PMingLiU"/>
          <w:b/>
        </w:rPr>
        <w:t>за изпълнение на обществена поръчка с предмет:</w:t>
      </w:r>
      <w:r>
        <w:rPr>
          <w:rFonts w:eastAsia="PMingLiU"/>
          <w:b/>
          <w:lang w:val="en-US"/>
        </w:rPr>
        <w:t xml:space="preserve"> </w:t>
      </w:r>
      <w:r w:rsidRPr="00D83F35">
        <w:rPr>
          <w:rFonts w:eastAsia="PMingLiU"/>
          <w:b/>
          <w:snapToGrid w:val="0"/>
        </w:rPr>
        <w:t>„</w:t>
      </w:r>
      <w:r w:rsidRPr="00D83F35">
        <w:rPr>
          <w:rFonts w:eastAsia="PMingLiU"/>
          <w:b/>
        </w:rPr>
        <w:t>Доставка на материали за текуща поддръжка за нуждите на „СБР-НК“ ЕАД</w:t>
      </w:r>
      <w:r w:rsidRPr="00D83F35">
        <w:rPr>
          <w:rFonts w:eastAsia="PMingLiU"/>
          <w:b/>
          <w:snapToGrid w:val="0"/>
        </w:rPr>
        <w:t>“ в съответствие с техническите спецификации и изискванията на възложителя</w:t>
      </w:r>
    </w:p>
    <w:p w:rsidR="0096565C" w:rsidRPr="007168A2" w:rsidRDefault="0096565C" w:rsidP="00575C2F">
      <w:pPr>
        <w:spacing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96565C" w:rsidRPr="000C4DCE" w:rsidRDefault="0096565C" w:rsidP="000C4DCE">
      <w:pPr>
        <w:numPr>
          <w:ilvl w:val="0"/>
          <w:numId w:val="1"/>
        </w:numPr>
        <w:suppressAutoHyphens/>
        <w:spacing w:after="12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hi-IN" w:bidi="hi-IN"/>
        </w:rPr>
      </w:pPr>
      <w:r w:rsidRPr="000C4DCE">
        <w:rPr>
          <w:rFonts w:ascii="Times New Roman" w:hAnsi="Times New Roman"/>
          <w:color w:val="000000"/>
          <w:sz w:val="24"/>
          <w:szCs w:val="24"/>
          <w:lang w:eastAsia="hi-IN" w:bidi="hi-IN"/>
        </w:rPr>
        <w:t xml:space="preserve">Материали за текуща поддръжка: </w:t>
      </w:r>
    </w:p>
    <w:tbl>
      <w:tblPr>
        <w:tblW w:w="1058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CellMar>
          <w:left w:w="70" w:type="dxa"/>
          <w:right w:w="70" w:type="dxa"/>
        </w:tblCellMar>
        <w:tblLook w:val="00A0"/>
      </w:tblPr>
      <w:tblGrid>
        <w:gridCol w:w="620"/>
        <w:gridCol w:w="4900"/>
        <w:gridCol w:w="1600"/>
        <w:gridCol w:w="1300"/>
        <w:gridCol w:w="2160"/>
      </w:tblGrid>
      <w:tr w:rsidR="0096565C" w:rsidRPr="00FA1E2B" w:rsidTr="003F0074">
        <w:trPr>
          <w:trHeight w:val="945"/>
        </w:trPr>
        <w:tc>
          <w:tcPr>
            <w:tcW w:w="620" w:type="dxa"/>
            <w:vAlign w:val="center"/>
          </w:tcPr>
          <w:p w:rsidR="0096565C" w:rsidRPr="00FA1E2B" w:rsidRDefault="0096565C" w:rsidP="00AD5F6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FA1E2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bg-BG"/>
              </w:rPr>
              <w:t>№ по ред</w:t>
            </w:r>
          </w:p>
        </w:tc>
        <w:tc>
          <w:tcPr>
            <w:tcW w:w="4900" w:type="dxa"/>
            <w:vAlign w:val="center"/>
          </w:tcPr>
          <w:p w:rsidR="0096565C" w:rsidRPr="00FA1E2B" w:rsidRDefault="0096565C" w:rsidP="00AD5F6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FA1E2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bg-BG"/>
              </w:rPr>
              <w:t>АРТИКУЛ</w:t>
            </w:r>
          </w:p>
        </w:tc>
        <w:tc>
          <w:tcPr>
            <w:tcW w:w="1600" w:type="dxa"/>
            <w:vAlign w:val="center"/>
          </w:tcPr>
          <w:p w:rsidR="0096565C" w:rsidRPr="00FA1E2B" w:rsidRDefault="0096565C" w:rsidP="00AD5F6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FA1E2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bg-BG"/>
              </w:rPr>
              <w:t>Разфасовка</w:t>
            </w:r>
          </w:p>
        </w:tc>
        <w:tc>
          <w:tcPr>
            <w:tcW w:w="1300" w:type="dxa"/>
            <w:vAlign w:val="center"/>
          </w:tcPr>
          <w:p w:rsidR="0096565C" w:rsidRPr="00FA1E2B" w:rsidRDefault="0096565C" w:rsidP="00AD5F6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FA1E2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bg-BG"/>
              </w:rPr>
              <w:t>Мерна единица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AD5F6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FA1E2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bg-BG"/>
              </w:rPr>
              <w:t>Производител</w:t>
            </w: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FA1E2B" w:rsidRDefault="0096565C" w:rsidP="00AD5F6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FA1E2B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4900" w:type="dxa"/>
            <w:vAlign w:val="center"/>
          </w:tcPr>
          <w:p w:rsidR="0096565C" w:rsidRPr="00FA1E2B" w:rsidRDefault="0096565C" w:rsidP="00AD5F6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FA1E2B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1600" w:type="dxa"/>
            <w:vAlign w:val="center"/>
          </w:tcPr>
          <w:p w:rsidR="0096565C" w:rsidRPr="00FA1E2B" w:rsidRDefault="0096565C" w:rsidP="00AD5F6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FA1E2B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3</w:t>
            </w:r>
          </w:p>
        </w:tc>
        <w:tc>
          <w:tcPr>
            <w:tcW w:w="1300" w:type="dxa"/>
            <w:vAlign w:val="center"/>
          </w:tcPr>
          <w:p w:rsidR="0096565C" w:rsidRPr="00FA1E2B" w:rsidRDefault="0096565C" w:rsidP="00AD5F6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FA1E2B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4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AD5F6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FA1E2B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5</w:t>
            </w: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FA1E2B" w:rsidRDefault="0096565C" w:rsidP="00AD5F6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FA1E2B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FA1E2B" w:rsidRDefault="0096565C" w:rsidP="00AD5F6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FA1E2B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МАТЕРИАЛИ СТРОИТЕЛНИ</w:t>
            </w:r>
          </w:p>
        </w:tc>
        <w:tc>
          <w:tcPr>
            <w:tcW w:w="1600" w:type="dxa"/>
            <w:vAlign w:val="center"/>
          </w:tcPr>
          <w:p w:rsidR="0096565C" w:rsidRPr="00FA1E2B" w:rsidRDefault="0096565C" w:rsidP="00AD5F6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FA1E2B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  <w:vAlign w:val="center"/>
          </w:tcPr>
          <w:p w:rsidR="0096565C" w:rsidRPr="00FA1E2B" w:rsidRDefault="0096565C" w:rsidP="00AD5F6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FA1E2B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AD5F6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FA1E2B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</w:tr>
      <w:tr w:rsidR="0096565C" w:rsidRPr="00FA1E2B" w:rsidTr="00AC0A5E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Цимент М300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25 кг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.</w:t>
            </w:r>
          </w:p>
        </w:tc>
        <w:tc>
          <w:tcPr>
            <w:tcW w:w="1300" w:type="dxa"/>
          </w:tcPr>
          <w:p w:rsidR="0096565C" w:rsidRDefault="0096565C" w:rsidP="00823B79">
            <w:pPr>
              <w:jc w:val="center"/>
            </w:pPr>
            <w:r w:rsidRPr="00DA349B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noWrap/>
            <w:vAlign w:val="bottom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AC0A5E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Теракол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25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 </w:t>
            </w: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кг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.</w:t>
            </w:r>
          </w:p>
        </w:tc>
        <w:tc>
          <w:tcPr>
            <w:tcW w:w="1300" w:type="dxa"/>
          </w:tcPr>
          <w:p w:rsidR="0096565C" w:rsidRDefault="0096565C" w:rsidP="00823B79">
            <w:pPr>
              <w:jc w:val="center"/>
            </w:pPr>
            <w:r w:rsidRPr="00DA349B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noWrap/>
            <w:vAlign w:val="bottom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AC0A5E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3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Хоросан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20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 </w:t>
            </w: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кг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.</w:t>
            </w:r>
          </w:p>
        </w:tc>
        <w:tc>
          <w:tcPr>
            <w:tcW w:w="1300" w:type="dxa"/>
          </w:tcPr>
          <w:p w:rsidR="0096565C" w:rsidRDefault="0096565C" w:rsidP="00823B79">
            <w:pPr>
              <w:jc w:val="center"/>
            </w:pPr>
            <w:r w:rsidRPr="00DA349B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4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Вар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 хидратна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10 кг.</w:t>
            </w:r>
          </w:p>
        </w:tc>
        <w:tc>
          <w:tcPr>
            <w:tcW w:w="13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5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Пясък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  <w:vAlign w:val="center"/>
          </w:tcPr>
          <w:p w:rsidR="0096565C" w:rsidRPr="00A07266" w:rsidRDefault="0096565C" w:rsidP="007A193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м.</w:t>
            </w:r>
            <w:r>
              <w:rPr>
                <w:rFonts w:ascii="Times New Roman" w:hAnsi="Times New Roman"/>
                <w:color w:val="000000"/>
                <w:sz w:val="24"/>
                <w:szCs w:val="24"/>
                <w:vertAlign w:val="superscript"/>
                <w:lang w:eastAsia="bg-BG"/>
              </w:rPr>
              <w:t>3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6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Филц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  <w:vAlign w:val="center"/>
          </w:tcPr>
          <w:p w:rsidR="0096565C" w:rsidRPr="00A07266" w:rsidRDefault="0096565C" w:rsidP="007A193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м.</w:t>
            </w:r>
            <w:r>
              <w:rPr>
                <w:rFonts w:ascii="Times New Roman" w:hAnsi="Times New Roman"/>
                <w:color w:val="000000"/>
                <w:sz w:val="24"/>
                <w:szCs w:val="24"/>
                <w:vertAlign w:val="superscript"/>
                <w:lang w:eastAsia="bg-BG"/>
              </w:rPr>
              <w:t>3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AC0A5E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7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Гипс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25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 </w:t>
            </w: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кг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.</w:t>
            </w:r>
          </w:p>
        </w:tc>
        <w:tc>
          <w:tcPr>
            <w:tcW w:w="1300" w:type="dxa"/>
          </w:tcPr>
          <w:p w:rsidR="0096565C" w:rsidRDefault="0096565C" w:rsidP="00823B79">
            <w:pPr>
              <w:jc w:val="center"/>
            </w:pPr>
            <w:r w:rsidRPr="005236E8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noWrap/>
            <w:vAlign w:val="bottom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AC0A5E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8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Бял цимент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 </w:t>
            </w: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кг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.</w:t>
            </w:r>
          </w:p>
        </w:tc>
        <w:tc>
          <w:tcPr>
            <w:tcW w:w="1300" w:type="dxa"/>
          </w:tcPr>
          <w:p w:rsidR="0096565C" w:rsidRDefault="0096565C" w:rsidP="00823B79">
            <w:pPr>
              <w:jc w:val="center"/>
            </w:pPr>
            <w:r w:rsidRPr="005236E8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noWrap/>
            <w:vAlign w:val="bottom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AC0A5E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9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Гипсова шпакловка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15кг.</w:t>
            </w:r>
          </w:p>
        </w:tc>
        <w:tc>
          <w:tcPr>
            <w:tcW w:w="1300" w:type="dxa"/>
          </w:tcPr>
          <w:p w:rsidR="0096565C" w:rsidRDefault="0096565C" w:rsidP="00823B79">
            <w:pPr>
              <w:jc w:val="center"/>
            </w:pPr>
            <w:r w:rsidRPr="005236E8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noWrap/>
            <w:vAlign w:val="bottom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AC0A5E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10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Сатен гипс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25 кг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.</w:t>
            </w:r>
          </w:p>
        </w:tc>
        <w:tc>
          <w:tcPr>
            <w:tcW w:w="1300" w:type="dxa"/>
          </w:tcPr>
          <w:p w:rsidR="0096565C" w:rsidRDefault="0096565C" w:rsidP="00823B79">
            <w:pPr>
              <w:jc w:val="center"/>
            </w:pPr>
            <w:r w:rsidRPr="005236E8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noWrap/>
            <w:vAlign w:val="bottom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AC0A5E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11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Гипсово лепило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15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 </w:t>
            </w: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кг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.</w:t>
            </w:r>
          </w:p>
        </w:tc>
        <w:tc>
          <w:tcPr>
            <w:tcW w:w="1300" w:type="dxa"/>
          </w:tcPr>
          <w:p w:rsidR="0096565C" w:rsidRDefault="0096565C" w:rsidP="00823B79">
            <w:pPr>
              <w:jc w:val="center"/>
            </w:pPr>
            <w:r w:rsidRPr="005236E8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noWrap/>
            <w:vAlign w:val="bottom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AC0A5E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12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Колор кит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5 кг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.</w:t>
            </w:r>
          </w:p>
        </w:tc>
        <w:tc>
          <w:tcPr>
            <w:tcW w:w="1300" w:type="dxa"/>
          </w:tcPr>
          <w:p w:rsidR="0096565C" w:rsidRDefault="0096565C" w:rsidP="00823B79">
            <w:pPr>
              <w:jc w:val="center"/>
            </w:pPr>
            <w:r w:rsidRPr="005236E8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AC0A5E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13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Газобетон 600/250/100мм.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</w:tcPr>
          <w:p w:rsidR="0096565C" w:rsidRDefault="0096565C" w:rsidP="00823B79">
            <w:pPr>
              <w:jc w:val="center"/>
            </w:pPr>
            <w:r w:rsidRPr="005236E8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noWrap/>
            <w:vAlign w:val="bottom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AC0A5E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600/250/125мм.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</w:tcPr>
          <w:p w:rsidR="0096565C" w:rsidRDefault="0096565C" w:rsidP="00823B79">
            <w:pPr>
              <w:jc w:val="center"/>
            </w:pPr>
            <w:r w:rsidRPr="005236E8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noWrap/>
            <w:vAlign w:val="bottom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AC0A5E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600/250/150мм.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</w:tcPr>
          <w:p w:rsidR="0096565C" w:rsidRDefault="0096565C" w:rsidP="00823B79">
            <w:pPr>
              <w:jc w:val="center"/>
            </w:pPr>
            <w:r w:rsidRPr="005236E8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noWrap/>
            <w:vAlign w:val="bottom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AC0A5E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600/250/200мм.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</w:tcPr>
          <w:p w:rsidR="0096565C" w:rsidRDefault="0096565C" w:rsidP="00823B79">
            <w:pPr>
              <w:jc w:val="center"/>
            </w:pPr>
            <w:r w:rsidRPr="005236E8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noWrap/>
            <w:vAlign w:val="bottom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AC0A5E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600/250/250мм.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</w:tcPr>
          <w:p w:rsidR="0096565C" w:rsidRDefault="0096565C" w:rsidP="00823B79">
            <w:pPr>
              <w:jc w:val="center"/>
            </w:pPr>
            <w:r w:rsidRPr="002D3E57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noWrap/>
            <w:vAlign w:val="bottom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AC0A5E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600/250/300мм.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</w:tcPr>
          <w:p w:rsidR="0096565C" w:rsidRDefault="0096565C" w:rsidP="00823B79">
            <w:pPr>
              <w:jc w:val="center"/>
            </w:pPr>
            <w:r w:rsidRPr="002D3E57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noWrap/>
            <w:vAlign w:val="bottom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AC0A5E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14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Анкер за газобетон  мм. 8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</w:tcPr>
          <w:p w:rsidR="0096565C" w:rsidRDefault="0096565C" w:rsidP="00823B79">
            <w:pPr>
              <w:jc w:val="center"/>
            </w:pPr>
            <w:r w:rsidRPr="002D3E57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AC0A5E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10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</w:tcPr>
          <w:p w:rsidR="0096565C" w:rsidRDefault="0096565C" w:rsidP="00823B79">
            <w:pPr>
              <w:jc w:val="center"/>
            </w:pPr>
            <w:r w:rsidRPr="002D3E57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AC0A5E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12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</w:tcPr>
          <w:p w:rsidR="0096565C" w:rsidRDefault="0096565C" w:rsidP="00823B79">
            <w:pPr>
              <w:jc w:val="center"/>
            </w:pPr>
            <w:r w:rsidRPr="002D3E57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AC0A5E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15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Мозайка бяла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20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 </w:t>
            </w: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кг.</w:t>
            </w:r>
          </w:p>
        </w:tc>
        <w:tc>
          <w:tcPr>
            <w:tcW w:w="1300" w:type="dxa"/>
          </w:tcPr>
          <w:p w:rsidR="0096565C" w:rsidRDefault="0096565C" w:rsidP="00823B79">
            <w:pPr>
              <w:jc w:val="center"/>
            </w:pPr>
            <w:r w:rsidRPr="002D3E57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noWrap/>
            <w:vAlign w:val="bottom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AC0A5E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16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Мозайка черна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20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 </w:t>
            </w: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кг.</w:t>
            </w:r>
          </w:p>
        </w:tc>
        <w:tc>
          <w:tcPr>
            <w:tcW w:w="1300" w:type="dxa"/>
          </w:tcPr>
          <w:p w:rsidR="0096565C" w:rsidRDefault="0096565C" w:rsidP="00823B79">
            <w:pPr>
              <w:jc w:val="center"/>
            </w:pPr>
            <w:r w:rsidRPr="002D3E57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noWrap/>
            <w:vAlign w:val="bottom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17</w:t>
            </w:r>
          </w:p>
        </w:tc>
        <w:tc>
          <w:tcPr>
            <w:tcW w:w="4900" w:type="dxa"/>
            <w:noWrap/>
            <w:vAlign w:val="bottom"/>
          </w:tcPr>
          <w:p w:rsidR="0096565C" w:rsidRPr="00E86179" w:rsidRDefault="0096565C" w:rsidP="00823B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E86179">
              <w:rPr>
                <w:rFonts w:ascii="Times New Roman" w:hAnsi="Times New Roman"/>
                <w:sz w:val="24"/>
                <w:szCs w:val="24"/>
                <w:lang w:eastAsia="bg-BG"/>
              </w:rPr>
              <w:t>Строителни ръкавици: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160" w:type="dxa"/>
            <w:noWrap/>
            <w:vAlign w:val="bottom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AC0A5E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4900" w:type="dxa"/>
            <w:noWrap/>
            <w:vAlign w:val="bottom"/>
          </w:tcPr>
          <w:p w:rsidR="0096565C" w:rsidRPr="00E86179" w:rsidRDefault="0096565C" w:rsidP="00823B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E86179">
              <w:rPr>
                <w:rFonts w:ascii="Times New Roman" w:hAnsi="Times New Roman"/>
                <w:sz w:val="24"/>
                <w:szCs w:val="24"/>
                <w:lang w:eastAsia="bg-BG"/>
              </w:rPr>
              <w:t>Латекс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</w:tcPr>
          <w:p w:rsidR="0096565C" w:rsidRDefault="0096565C" w:rsidP="00823B79">
            <w:pPr>
              <w:jc w:val="center"/>
            </w:pPr>
            <w:r w:rsidRPr="00B83CDD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noWrap/>
            <w:vAlign w:val="bottom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AC0A5E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4900" w:type="dxa"/>
            <w:vAlign w:val="bottom"/>
          </w:tcPr>
          <w:p w:rsidR="0096565C" w:rsidRPr="00E86179" w:rsidRDefault="0096565C" w:rsidP="00823B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E86179">
              <w:rPr>
                <w:rFonts w:ascii="Times New Roman" w:hAnsi="Times New Roman"/>
                <w:sz w:val="24"/>
                <w:szCs w:val="24"/>
                <w:lang w:eastAsia="bg-BG"/>
              </w:rPr>
              <w:t>Брезент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</w:tcPr>
          <w:p w:rsidR="0096565C" w:rsidRDefault="0096565C" w:rsidP="00823B79">
            <w:pPr>
              <w:jc w:val="center"/>
            </w:pPr>
            <w:r w:rsidRPr="00B83CDD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18</w:t>
            </w:r>
          </w:p>
        </w:tc>
        <w:tc>
          <w:tcPr>
            <w:tcW w:w="4900" w:type="dxa"/>
            <w:vAlign w:val="bottom"/>
          </w:tcPr>
          <w:p w:rsidR="0096565C" w:rsidRPr="00E86179" w:rsidRDefault="0096565C" w:rsidP="00823B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E86179">
              <w:rPr>
                <w:rFonts w:ascii="Times New Roman" w:hAnsi="Times New Roman"/>
                <w:sz w:val="24"/>
                <w:szCs w:val="24"/>
                <w:lang w:eastAsia="bg-BG"/>
              </w:rPr>
              <w:t>П</w:t>
            </w: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оцинкована тел мека с дебелина 1.8</w:t>
            </w:r>
            <w:r w:rsidRPr="00E86179"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 мм.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AC0A5E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19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Заварена мрежа 5мм. 4000/2000мм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</w:tcPr>
          <w:p w:rsidR="0096565C" w:rsidRDefault="0096565C" w:rsidP="00823B79">
            <w:pPr>
              <w:jc w:val="center"/>
            </w:pPr>
            <w:r w:rsidRPr="00C57CB1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AC0A5E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20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Армираща мрежа  2м/1м/6мм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</w:tcPr>
          <w:p w:rsidR="0096565C" w:rsidRDefault="0096565C" w:rsidP="00823B79">
            <w:pPr>
              <w:jc w:val="center"/>
            </w:pPr>
            <w:r w:rsidRPr="00C57CB1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21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Мрежа стъклотекстилна 145гр./м2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  <w:vAlign w:val="center"/>
          </w:tcPr>
          <w:p w:rsidR="0096565C" w:rsidRPr="00A07266" w:rsidRDefault="0096565C" w:rsidP="007A193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м.</w:t>
            </w:r>
            <w:r>
              <w:rPr>
                <w:rFonts w:ascii="Times New Roman" w:hAnsi="Times New Roman"/>
                <w:color w:val="000000"/>
                <w:sz w:val="24"/>
                <w:szCs w:val="24"/>
                <w:vertAlign w:val="superscript"/>
                <w:lang w:eastAsia="bg-BG"/>
              </w:rPr>
              <w:t>2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630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22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Мрежа рабиц - стандартна оплетка ширина 0,80м на топчета.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AC0A5E">
        <w:trPr>
          <w:trHeight w:val="630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23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Гипс картон </w:t>
            </w: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br/>
              <w:t>импрегниран 12.5/1200/2500мм.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</w:tcPr>
          <w:p w:rsidR="0096565C" w:rsidRDefault="0096565C" w:rsidP="00823B79">
            <w:pPr>
              <w:jc w:val="center"/>
            </w:pPr>
            <w:r w:rsidRPr="004269A8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AC0A5E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12.5/1200/2000мм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</w:tcPr>
          <w:p w:rsidR="0096565C" w:rsidRDefault="0096565C" w:rsidP="00823B79">
            <w:pPr>
              <w:jc w:val="center"/>
            </w:pPr>
            <w:r w:rsidRPr="004269A8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AC0A5E">
        <w:trPr>
          <w:trHeight w:val="630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24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Винтове за гипсокартон, 4,2мм черен,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 w:eastAsia="bg-BG"/>
              </w:rPr>
              <w:t xml:space="preserve"> </w:t>
            </w: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самонарезен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</w:tcPr>
          <w:p w:rsidR="0096565C" w:rsidRDefault="0096565C" w:rsidP="00823B79">
            <w:pPr>
              <w:jc w:val="center"/>
            </w:pPr>
            <w:r w:rsidRPr="004269A8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AC0A5E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Дюбели за гипсокартон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</w:tcPr>
          <w:p w:rsidR="0096565C" w:rsidRDefault="0096565C" w:rsidP="00823B79">
            <w:pPr>
              <w:jc w:val="center"/>
            </w:pPr>
            <w:r w:rsidRPr="004269A8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AC0A5E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25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Кнауф дебър 12.5/1200/2800мм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 или еквивалент</w:t>
            </w: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.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</w:tcPr>
          <w:p w:rsidR="0096565C" w:rsidRDefault="0096565C" w:rsidP="00823B79">
            <w:pPr>
              <w:jc w:val="center"/>
            </w:pPr>
            <w:r w:rsidRPr="004269A8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AC0A5E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12.5/1200/2000мм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</w:tcPr>
          <w:p w:rsidR="0096565C" w:rsidRDefault="0096565C" w:rsidP="00823B79">
            <w:pPr>
              <w:jc w:val="center"/>
            </w:pPr>
            <w:r w:rsidRPr="004269A8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AC0A5E">
        <w:trPr>
          <w:trHeight w:val="630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26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Метални профили за монтаж на гипс картон- преградна стена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</w:tcPr>
          <w:p w:rsidR="0096565C" w:rsidRDefault="0096565C" w:rsidP="00823B79">
            <w:pPr>
              <w:jc w:val="center"/>
            </w:pPr>
            <w:r w:rsidRPr="006319B8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noWrap/>
            <w:vAlign w:val="bottom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AC0A5E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27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Латекс бял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25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 </w:t>
            </w: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кг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.</w:t>
            </w:r>
          </w:p>
        </w:tc>
        <w:tc>
          <w:tcPr>
            <w:tcW w:w="1300" w:type="dxa"/>
          </w:tcPr>
          <w:p w:rsidR="0096565C" w:rsidRDefault="0096565C" w:rsidP="00823B79">
            <w:pPr>
              <w:jc w:val="center"/>
            </w:pPr>
            <w:r w:rsidRPr="006319B8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AC0A5E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28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Оцветител за латекс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0.250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 </w:t>
            </w: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кг.</w:t>
            </w:r>
          </w:p>
        </w:tc>
        <w:tc>
          <w:tcPr>
            <w:tcW w:w="1300" w:type="dxa"/>
          </w:tcPr>
          <w:p w:rsidR="0096565C" w:rsidRDefault="0096565C" w:rsidP="00823B79">
            <w:pPr>
              <w:jc w:val="center"/>
            </w:pPr>
            <w:r w:rsidRPr="006319B8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AC0A5E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29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Боя алкидна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0.650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 </w:t>
            </w: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л.</w:t>
            </w:r>
          </w:p>
        </w:tc>
        <w:tc>
          <w:tcPr>
            <w:tcW w:w="1300" w:type="dxa"/>
          </w:tcPr>
          <w:p w:rsidR="0096565C" w:rsidRDefault="0096565C" w:rsidP="00823B79">
            <w:pPr>
              <w:jc w:val="center"/>
            </w:pPr>
            <w:r w:rsidRPr="006319B8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noWrap/>
            <w:vAlign w:val="bottom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AC0A5E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30</w:t>
            </w:r>
          </w:p>
        </w:tc>
        <w:tc>
          <w:tcPr>
            <w:tcW w:w="4900" w:type="dxa"/>
            <w:noWrap/>
            <w:vAlign w:val="bottom"/>
          </w:tcPr>
          <w:p w:rsidR="0096565C" w:rsidRPr="00A07266" w:rsidRDefault="0096565C" w:rsidP="00823B79">
            <w:pPr>
              <w:spacing w:after="0" w:line="240" w:lineRule="auto"/>
              <w:rPr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color w:val="000000"/>
                <w:sz w:val="24"/>
                <w:szCs w:val="24"/>
                <w:lang w:eastAsia="bg-BG"/>
              </w:rPr>
              <w:t xml:space="preserve">Фасадна боя /фасаген/ 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 25 кг.</w:t>
            </w:r>
          </w:p>
        </w:tc>
        <w:tc>
          <w:tcPr>
            <w:tcW w:w="1300" w:type="dxa"/>
          </w:tcPr>
          <w:p w:rsidR="0096565C" w:rsidRDefault="0096565C" w:rsidP="00823B79">
            <w:pPr>
              <w:jc w:val="center"/>
            </w:pPr>
            <w:r w:rsidRPr="006319B8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noWrap/>
            <w:vAlign w:val="bottom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AC0A5E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31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Четки за боядисване с латекс и блажна боя 2"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</w:tcPr>
          <w:p w:rsidR="0096565C" w:rsidRDefault="0096565C" w:rsidP="00823B79">
            <w:pPr>
              <w:jc w:val="center"/>
            </w:pPr>
            <w:r w:rsidRPr="006319B8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AC0A5E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Четки за боядисване 2 1/2"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 </w:t>
            </w:r>
          </w:p>
        </w:tc>
        <w:tc>
          <w:tcPr>
            <w:tcW w:w="1300" w:type="dxa"/>
          </w:tcPr>
          <w:p w:rsidR="0096565C" w:rsidRDefault="0096565C" w:rsidP="00823B79">
            <w:pPr>
              <w:jc w:val="center"/>
            </w:pPr>
            <w:r w:rsidRPr="006319B8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AC0A5E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Четки за боядисване 3"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</w:tcPr>
          <w:p w:rsidR="0096565C" w:rsidRDefault="0096565C" w:rsidP="00823B79">
            <w:pPr>
              <w:jc w:val="center"/>
            </w:pPr>
            <w:r w:rsidRPr="006319B8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32</w:t>
            </w:r>
          </w:p>
        </w:tc>
        <w:tc>
          <w:tcPr>
            <w:tcW w:w="4900" w:type="dxa"/>
            <w:noWrap/>
            <w:vAlign w:val="bottom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Латекс бял релефен 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25 кг.</w:t>
            </w:r>
          </w:p>
        </w:tc>
        <w:tc>
          <w:tcPr>
            <w:tcW w:w="1300" w:type="dxa"/>
            <w:noWrap/>
            <w:vAlign w:val="bottom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33</w:t>
            </w:r>
          </w:p>
        </w:tc>
        <w:tc>
          <w:tcPr>
            <w:tcW w:w="4900" w:type="dxa"/>
            <w:noWrap/>
            <w:vAlign w:val="bottom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Валяк за латекс релефен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  <w:noWrap/>
            <w:vAlign w:val="bottom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34</w:t>
            </w:r>
          </w:p>
        </w:tc>
        <w:tc>
          <w:tcPr>
            <w:tcW w:w="4900" w:type="dxa"/>
            <w:noWrap/>
            <w:vAlign w:val="bottom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Ролка за валяк /латекс/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  <w:noWrap/>
            <w:vAlign w:val="bottom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AC0A5E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35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Фугин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1кг.</w:t>
            </w:r>
          </w:p>
        </w:tc>
        <w:tc>
          <w:tcPr>
            <w:tcW w:w="1300" w:type="dxa"/>
          </w:tcPr>
          <w:p w:rsidR="0096565C" w:rsidRDefault="0096565C" w:rsidP="00823B79">
            <w:pPr>
              <w:jc w:val="center"/>
            </w:pPr>
            <w:r w:rsidRPr="00E12EFF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AC0A5E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36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Грунд за метал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0.700кг,</w:t>
            </w:r>
          </w:p>
        </w:tc>
        <w:tc>
          <w:tcPr>
            <w:tcW w:w="1300" w:type="dxa"/>
          </w:tcPr>
          <w:p w:rsidR="0096565C" w:rsidRDefault="0096565C" w:rsidP="00823B79">
            <w:pPr>
              <w:jc w:val="center"/>
            </w:pPr>
            <w:r w:rsidRPr="00E12EFF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noWrap/>
            <w:vAlign w:val="bottom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37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Контактен грунд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л</w:t>
            </w: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.</w:t>
            </w:r>
          </w:p>
        </w:tc>
        <w:tc>
          <w:tcPr>
            <w:tcW w:w="2160" w:type="dxa"/>
            <w:noWrap/>
            <w:vAlign w:val="bottom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AC0A5E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38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Разредител за алкидна боя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1л.</w:t>
            </w:r>
          </w:p>
        </w:tc>
        <w:tc>
          <w:tcPr>
            <w:tcW w:w="1300" w:type="dxa"/>
          </w:tcPr>
          <w:p w:rsidR="0096565C" w:rsidRDefault="0096565C" w:rsidP="00823B79">
            <w:pPr>
              <w:jc w:val="center"/>
            </w:pPr>
            <w:r w:rsidRPr="00ED0452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noWrap/>
            <w:vAlign w:val="bottom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AC0A5E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39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Плоскости за окачен таван 60/60см.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</w:tcPr>
          <w:p w:rsidR="0096565C" w:rsidRDefault="0096565C" w:rsidP="00823B79">
            <w:pPr>
              <w:jc w:val="center"/>
            </w:pPr>
            <w:r w:rsidRPr="00ED0452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AC0A5E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40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Пана "Аврора" 60/60см.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</w:tcPr>
          <w:p w:rsidR="0096565C" w:rsidRDefault="0096565C" w:rsidP="00823B79">
            <w:pPr>
              <w:jc w:val="center"/>
            </w:pPr>
            <w:r w:rsidRPr="00ED0452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41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Плочки фаянс 20/25см.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  <w:vAlign w:val="center"/>
          </w:tcPr>
          <w:p w:rsidR="0096565C" w:rsidRPr="00A07266" w:rsidRDefault="0096565C" w:rsidP="007A193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м.</w:t>
            </w:r>
            <w:r>
              <w:rPr>
                <w:rFonts w:ascii="Times New Roman" w:hAnsi="Times New Roman"/>
                <w:color w:val="000000"/>
                <w:sz w:val="24"/>
                <w:szCs w:val="24"/>
                <w:vertAlign w:val="superscript"/>
                <w:lang w:eastAsia="bg-BG"/>
              </w:rPr>
              <w:t>2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                        20/20см.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  <w:vAlign w:val="center"/>
          </w:tcPr>
          <w:p w:rsidR="0096565C" w:rsidRPr="00A07266" w:rsidRDefault="0096565C" w:rsidP="007A193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м.</w:t>
            </w:r>
            <w:r>
              <w:rPr>
                <w:rFonts w:ascii="Times New Roman" w:hAnsi="Times New Roman"/>
                <w:color w:val="000000"/>
                <w:sz w:val="24"/>
                <w:szCs w:val="24"/>
                <w:vertAlign w:val="superscript"/>
                <w:lang w:eastAsia="bg-BG"/>
              </w:rPr>
              <w:t>2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AC0A5E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42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Лепило за фаянс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25кг.</w:t>
            </w:r>
          </w:p>
        </w:tc>
        <w:tc>
          <w:tcPr>
            <w:tcW w:w="1300" w:type="dxa"/>
          </w:tcPr>
          <w:p w:rsidR="0096565C" w:rsidRDefault="0096565C" w:rsidP="00823B79">
            <w:pPr>
              <w:jc w:val="center"/>
            </w:pPr>
            <w:r w:rsidRPr="00F823D7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noWrap/>
            <w:vAlign w:val="bottom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AC0A5E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Лепило Fix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</w:tcPr>
          <w:p w:rsidR="0096565C" w:rsidRDefault="0096565C" w:rsidP="00823B79">
            <w:pPr>
              <w:jc w:val="center"/>
            </w:pPr>
            <w:r w:rsidRPr="00F823D7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AC0A5E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43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Монтажно лепило 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310мл.</w:t>
            </w:r>
          </w:p>
        </w:tc>
        <w:tc>
          <w:tcPr>
            <w:tcW w:w="1300" w:type="dxa"/>
          </w:tcPr>
          <w:p w:rsidR="0096565C" w:rsidRDefault="0096565C" w:rsidP="00823B79">
            <w:pPr>
              <w:jc w:val="center"/>
            </w:pPr>
            <w:r w:rsidRPr="00F823D7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noWrap/>
            <w:vAlign w:val="bottom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AC0A5E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44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Лепило строително неопреново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310мл.</w:t>
            </w:r>
          </w:p>
        </w:tc>
        <w:tc>
          <w:tcPr>
            <w:tcW w:w="1300" w:type="dxa"/>
          </w:tcPr>
          <w:p w:rsidR="0096565C" w:rsidRDefault="0096565C" w:rsidP="00823B79">
            <w:pPr>
              <w:jc w:val="center"/>
            </w:pPr>
            <w:r w:rsidRPr="00F823D7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AC0A5E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45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Пластимо (стереопор) 1000/500/40мм.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</w:tcPr>
          <w:p w:rsidR="0096565C" w:rsidRDefault="0096565C" w:rsidP="00823B79">
            <w:pPr>
              <w:jc w:val="center"/>
            </w:pPr>
            <w:r w:rsidRPr="00F823D7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AC0A5E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lang w:eastAsia="bg-BG"/>
              </w:rPr>
              <w:t>46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lang w:eastAsia="bg-BG"/>
              </w:rPr>
              <w:t>Пяна полиуретанова за пистолет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lang w:eastAsia="bg-BG"/>
              </w:rPr>
              <w:t>0.750л.</w:t>
            </w:r>
          </w:p>
        </w:tc>
        <w:tc>
          <w:tcPr>
            <w:tcW w:w="1300" w:type="dxa"/>
          </w:tcPr>
          <w:p w:rsidR="0096565C" w:rsidRDefault="0096565C" w:rsidP="00823B79">
            <w:pPr>
              <w:jc w:val="center"/>
            </w:pPr>
            <w:r w:rsidRPr="00F823D7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noWrap/>
            <w:vAlign w:val="bottom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AC0A5E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47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Пяна полиуретанова ръчна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0.300л.</w:t>
            </w:r>
          </w:p>
        </w:tc>
        <w:tc>
          <w:tcPr>
            <w:tcW w:w="1300" w:type="dxa"/>
          </w:tcPr>
          <w:p w:rsidR="0096565C" w:rsidRDefault="0096565C" w:rsidP="00823B79">
            <w:pPr>
              <w:jc w:val="center"/>
            </w:pPr>
            <w:r w:rsidRPr="00F823D7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48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Балатум 3.5м ширина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  <w:vAlign w:val="center"/>
          </w:tcPr>
          <w:p w:rsidR="0096565C" w:rsidRPr="00A07266" w:rsidRDefault="0096565C" w:rsidP="007A193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м.</w:t>
            </w:r>
            <w:r>
              <w:rPr>
                <w:rFonts w:ascii="Times New Roman" w:hAnsi="Times New Roman"/>
                <w:color w:val="000000"/>
                <w:sz w:val="24"/>
                <w:szCs w:val="24"/>
                <w:vertAlign w:val="superscript"/>
                <w:lang w:eastAsia="bg-BG"/>
              </w:rPr>
              <w:t>2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49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Плексиглас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 4мм 50/100 см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  <w:vAlign w:val="center"/>
          </w:tcPr>
          <w:p w:rsidR="0096565C" w:rsidRPr="00A07266" w:rsidRDefault="0096565C" w:rsidP="007A193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м.</w:t>
            </w:r>
            <w:r>
              <w:rPr>
                <w:rFonts w:ascii="Times New Roman" w:hAnsi="Times New Roman"/>
                <w:color w:val="000000"/>
                <w:sz w:val="24"/>
                <w:szCs w:val="24"/>
                <w:vertAlign w:val="superscript"/>
                <w:lang w:eastAsia="bg-BG"/>
              </w:rPr>
              <w:t>2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50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Первази </w:t>
            </w:r>
            <w:r w:rsidRPr="00F164A5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ПВЦ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AC0A5E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51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Ъгли за первази </w:t>
            </w:r>
            <w:r w:rsidRPr="00F164A5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ПВЦ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</w:tcPr>
          <w:p w:rsidR="0096565C" w:rsidRDefault="0096565C" w:rsidP="00823B79">
            <w:pPr>
              <w:jc w:val="center"/>
            </w:pPr>
            <w:r w:rsidRPr="007B5461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AC0A5E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52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Монтажен  силикон  високоякостен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0.280л</w:t>
            </w:r>
          </w:p>
        </w:tc>
        <w:tc>
          <w:tcPr>
            <w:tcW w:w="1300" w:type="dxa"/>
          </w:tcPr>
          <w:p w:rsidR="0096565C" w:rsidRDefault="0096565C" w:rsidP="00823B79">
            <w:pPr>
              <w:jc w:val="center"/>
            </w:pPr>
            <w:r w:rsidRPr="007B5461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AC0A5E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53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Силикон - акрилен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</w:tcPr>
          <w:p w:rsidR="0096565C" w:rsidRDefault="0096565C" w:rsidP="00823B79">
            <w:pPr>
              <w:jc w:val="center"/>
            </w:pPr>
            <w:r w:rsidRPr="007B5461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54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Покривен найлон обикновен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55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Фолио покривно 20м2, за под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56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Фолио за прозорци - матово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AC0A5E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57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Растерно пано - таван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</w:tcPr>
          <w:p w:rsidR="0096565C" w:rsidRDefault="0096565C" w:rsidP="00823B79">
            <w:pPr>
              <w:jc w:val="center"/>
            </w:pPr>
            <w:r w:rsidRPr="00C37060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AC0A5E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58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Тиксо хартиено, бяло 19мм/40м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</w:tcPr>
          <w:p w:rsidR="0096565C" w:rsidRDefault="0096565C" w:rsidP="00823B79">
            <w:pPr>
              <w:jc w:val="center"/>
            </w:pPr>
            <w:r w:rsidRPr="00C37060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AC0A5E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Тиксо хартиено, бяло 38мм/40м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</w:tcPr>
          <w:p w:rsidR="0096565C" w:rsidRDefault="0096565C" w:rsidP="00823B79">
            <w:pPr>
              <w:jc w:val="center"/>
            </w:pPr>
            <w:r w:rsidRPr="00C37060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AC0A5E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Тиксо хартиено, бяло 50мм/40м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</w:tcPr>
          <w:p w:rsidR="0096565C" w:rsidRDefault="0096565C" w:rsidP="00823B79">
            <w:pPr>
              <w:jc w:val="center"/>
            </w:pPr>
            <w:r w:rsidRPr="00C37060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AC0A5E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59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Маламашка неръждавейка 30/12см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</w:tcPr>
          <w:p w:rsidR="0096565C" w:rsidRDefault="0096565C" w:rsidP="00823B79">
            <w:pPr>
              <w:jc w:val="center"/>
            </w:pPr>
            <w:r w:rsidRPr="00C37060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AC0A5E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60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Маламашка за ъгли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</w:tcPr>
          <w:p w:rsidR="0096565C" w:rsidRDefault="0096565C" w:rsidP="00823B79">
            <w:pPr>
              <w:jc w:val="center"/>
            </w:pPr>
            <w:r w:rsidRPr="00C37060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noWrap/>
            <w:vAlign w:val="bottom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AC0A5E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61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Бъркалка за теракол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</w:tcPr>
          <w:p w:rsidR="0096565C" w:rsidRDefault="0096565C" w:rsidP="00823B79">
            <w:pPr>
              <w:jc w:val="center"/>
            </w:pPr>
            <w:r w:rsidRPr="00C37060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AC0A5E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62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Валяк с телескоп за латекс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</w:tcPr>
          <w:p w:rsidR="0096565C" w:rsidRDefault="0096565C" w:rsidP="00823B79">
            <w:pPr>
              <w:jc w:val="center"/>
            </w:pPr>
            <w:r w:rsidRPr="00BB3D8B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AC0A5E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63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Валяк дунапрен 5см.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</w:tcPr>
          <w:p w:rsidR="0096565C" w:rsidRDefault="0096565C" w:rsidP="00823B79">
            <w:pPr>
              <w:jc w:val="center"/>
            </w:pPr>
            <w:r w:rsidRPr="00BB3D8B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AC0A5E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Валяк дунапрен 10см.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</w:tcPr>
          <w:p w:rsidR="0096565C" w:rsidRDefault="0096565C" w:rsidP="00823B79">
            <w:pPr>
              <w:jc w:val="center"/>
            </w:pPr>
            <w:r w:rsidRPr="00BB3D8B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AC0A5E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Валяк дунапрен 15см.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</w:tcPr>
          <w:p w:rsidR="0096565C" w:rsidRDefault="0096565C" w:rsidP="00823B79">
            <w:pPr>
              <w:jc w:val="center"/>
            </w:pPr>
            <w:r w:rsidRPr="00BB3D8B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AC0A5E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64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Мушелкалк 600/300мм.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</w:tcPr>
          <w:p w:rsidR="0096565C" w:rsidRDefault="0096565C" w:rsidP="00823B79">
            <w:pPr>
              <w:jc w:val="center"/>
            </w:pPr>
            <w:r w:rsidRPr="00BB3D8B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AC0A5E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65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Мраморни плочи 600/300мм.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</w:tcPr>
          <w:p w:rsidR="0096565C" w:rsidRDefault="0096565C" w:rsidP="00823B79">
            <w:pPr>
              <w:jc w:val="center"/>
            </w:pPr>
            <w:r w:rsidRPr="00BB3D8B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AC0A5E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Теракотни плочи 25х25 см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</w:tcPr>
          <w:p w:rsidR="0096565C" w:rsidRDefault="0096565C" w:rsidP="00823B79">
            <w:pPr>
              <w:jc w:val="center"/>
            </w:pPr>
            <w:r w:rsidRPr="00BB3D8B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AC0A5E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33,3х33,3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</w:tcPr>
          <w:p w:rsidR="0096565C" w:rsidRDefault="0096565C" w:rsidP="00823B79">
            <w:pPr>
              <w:jc w:val="center"/>
            </w:pPr>
            <w:r w:rsidRPr="00BB3D8B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AC0A5E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66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Врати ревизия пластмасови 20/25см.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</w:tcPr>
          <w:p w:rsidR="0096565C" w:rsidRDefault="0096565C" w:rsidP="00823B79">
            <w:pPr>
              <w:jc w:val="center"/>
            </w:pPr>
            <w:r w:rsidRPr="00BB3D8B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noWrap/>
            <w:vAlign w:val="bottom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AC0A5E">
        <w:trPr>
          <w:trHeight w:val="630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67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Вата за изолация, каменна плътност 70, 1000/б00мм.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</w:tcPr>
          <w:p w:rsidR="0096565C" w:rsidRDefault="0096565C" w:rsidP="00823B79">
            <w:pPr>
              <w:jc w:val="center"/>
            </w:pPr>
            <w:r w:rsidRPr="00BB3D8B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noWrap/>
            <w:vAlign w:val="bottom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AC0A5E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68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Лента за гипсокартон 50мм.20м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</w:tcPr>
          <w:p w:rsidR="0096565C" w:rsidRDefault="0096565C" w:rsidP="00823B79">
            <w:pPr>
              <w:jc w:val="center"/>
            </w:pPr>
            <w:r w:rsidRPr="00BB3D8B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AC0A5E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69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Лента за банцик 25мм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</w:tcPr>
          <w:p w:rsidR="0096565C" w:rsidRDefault="0096565C" w:rsidP="00823B79">
            <w:pPr>
              <w:jc w:val="center"/>
            </w:pPr>
            <w:r w:rsidRPr="00BB3D8B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AC0A5E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70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Нож за абрихт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</w:tcPr>
          <w:p w:rsidR="0096565C" w:rsidRDefault="0096565C" w:rsidP="00823B79">
            <w:pPr>
              <w:jc w:val="center"/>
            </w:pPr>
            <w:r w:rsidRPr="00BB3D8B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71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Дъски с дължина до 4м-букови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  <w:vAlign w:val="center"/>
          </w:tcPr>
          <w:p w:rsidR="0096565C" w:rsidRPr="00A07266" w:rsidRDefault="0096565C" w:rsidP="007A193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м.</w:t>
            </w:r>
            <w:r>
              <w:rPr>
                <w:rFonts w:ascii="Times New Roman" w:hAnsi="Times New Roman"/>
                <w:color w:val="000000"/>
                <w:sz w:val="24"/>
                <w:szCs w:val="24"/>
                <w:vertAlign w:val="superscript"/>
                <w:lang w:eastAsia="bg-BG"/>
              </w:rPr>
              <w:t>3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-иглолистни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  <w:vAlign w:val="center"/>
          </w:tcPr>
          <w:p w:rsidR="0096565C" w:rsidRPr="00A07266" w:rsidRDefault="0096565C" w:rsidP="007A193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м.</w:t>
            </w:r>
            <w:r>
              <w:rPr>
                <w:rFonts w:ascii="Times New Roman" w:hAnsi="Times New Roman"/>
                <w:color w:val="000000"/>
                <w:sz w:val="24"/>
                <w:szCs w:val="24"/>
                <w:vertAlign w:val="superscript"/>
                <w:lang w:eastAsia="bg-BG"/>
              </w:rPr>
              <w:t>3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72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Талпи с дължина до 4м-букови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  <w:vAlign w:val="center"/>
          </w:tcPr>
          <w:p w:rsidR="0096565C" w:rsidRPr="00A07266" w:rsidRDefault="0096565C" w:rsidP="007A193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м.</w:t>
            </w:r>
            <w:r>
              <w:rPr>
                <w:rFonts w:ascii="Times New Roman" w:hAnsi="Times New Roman"/>
                <w:color w:val="000000"/>
                <w:sz w:val="24"/>
                <w:szCs w:val="24"/>
                <w:vertAlign w:val="superscript"/>
                <w:lang w:eastAsia="bg-BG"/>
              </w:rPr>
              <w:t>3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- иглолистни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  <w:vAlign w:val="center"/>
          </w:tcPr>
          <w:p w:rsidR="0096565C" w:rsidRPr="00A07266" w:rsidRDefault="0096565C" w:rsidP="007A193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м.</w:t>
            </w:r>
            <w:r>
              <w:rPr>
                <w:rFonts w:ascii="Times New Roman" w:hAnsi="Times New Roman"/>
                <w:color w:val="000000"/>
                <w:sz w:val="24"/>
                <w:szCs w:val="24"/>
                <w:vertAlign w:val="superscript"/>
                <w:lang w:eastAsia="bg-BG"/>
              </w:rPr>
              <w:t>3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73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Летви с дължина до 4м-букови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  <w:vAlign w:val="center"/>
          </w:tcPr>
          <w:p w:rsidR="0096565C" w:rsidRPr="00A07266" w:rsidRDefault="0096565C" w:rsidP="007A193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м.</w:t>
            </w:r>
            <w:r>
              <w:rPr>
                <w:rFonts w:ascii="Times New Roman" w:hAnsi="Times New Roman"/>
                <w:color w:val="000000"/>
                <w:sz w:val="24"/>
                <w:szCs w:val="24"/>
                <w:vertAlign w:val="superscript"/>
                <w:lang w:eastAsia="bg-BG"/>
              </w:rPr>
              <w:t>3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-иглолистни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  <w:vAlign w:val="center"/>
          </w:tcPr>
          <w:p w:rsidR="0096565C" w:rsidRPr="00A07266" w:rsidRDefault="0096565C" w:rsidP="007A193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м.</w:t>
            </w:r>
            <w:r>
              <w:rPr>
                <w:rFonts w:ascii="Times New Roman" w:hAnsi="Times New Roman"/>
                <w:color w:val="000000"/>
                <w:sz w:val="24"/>
                <w:szCs w:val="24"/>
                <w:vertAlign w:val="superscript"/>
                <w:lang w:eastAsia="bg-BG"/>
              </w:rPr>
              <w:t>3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74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Греди с дължина до 4м-букови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  <w:vAlign w:val="center"/>
          </w:tcPr>
          <w:p w:rsidR="0096565C" w:rsidRPr="00A07266" w:rsidRDefault="0096565C" w:rsidP="007A193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м.</w:t>
            </w:r>
            <w:r>
              <w:rPr>
                <w:rFonts w:ascii="Times New Roman" w:hAnsi="Times New Roman"/>
                <w:color w:val="000000"/>
                <w:sz w:val="24"/>
                <w:szCs w:val="24"/>
                <w:vertAlign w:val="superscript"/>
                <w:lang w:eastAsia="bg-BG"/>
              </w:rPr>
              <w:t>3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-иглолистни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  <w:vAlign w:val="center"/>
          </w:tcPr>
          <w:p w:rsidR="0096565C" w:rsidRPr="00A07266" w:rsidRDefault="0096565C" w:rsidP="007A193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м.</w:t>
            </w:r>
            <w:r>
              <w:rPr>
                <w:rFonts w:ascii="Times New Roman" w:hAnsi="Times New Roman"/>
                <w:color w:val="000000"/>
                <w:sz w:val="24"/>
                <w:szCs w:val="24"/>
                <w:vertAlign w:val="superscript"/>
                <w:lang w:eastAsia="bg-BG"/>
              </w:rPr>
              <w:t>3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Бичмета иглолистни до 4 м 8/10 мм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  <w:vAlign w:val="center"/>
          </w:tcPr>
          <w:p w:rsidR="0096565C" w:rsidRPr="00A07266" w:rsidRDefault="0096565C" w:rsidP="007A193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м.</w:t>
            </w:r>
            <w:r>
              <w:rPr>
                <w:rFonts w:ascii="Times New Roman" w:hAnsi="Times New Roman"/>
                <w:color w:val="000000"/>
                <w:sz w:val="24"/>
                <w:szCs w:val="24"/>
                <w:vertAlign w:val="superscript"/>
                <w:lang w:eastAsia="bg-BG"/>
              </w:rPr>
              <w:t>3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10/10мм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  <w:vAlign w:val="center"/>
          </w:tcPr>
          <w:p w:rsidR="0096565C" w:rsidRPr="00A07266" w:rsidRDefault="0096565C" w:rsidP="007A193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м.</w:t>
            </w:r>
            <w:r>
              <w:rPr>
                <w:rFonts w:ascii="Times New Roman" w:hAnsi="Times New Roman"/>
                <w:color w:val="000000"/>
                <w:sz w:val="24"/>
                <w:szCs w:val="24"/>
                <w:vertAlign w:val="superscript"/>
                <w:lang w:eastAsia="bg-BG"/>
              </w:rPr>
              <w:t>3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12/12 мм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  <w:vAlign w:val="center"/>
          </w:tcPr>
          <w:p w:rsidR="0096565C" w:rsidRPr="00A07266" w:rsidRDefault="0096565C" w:rsidP="007A193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м.</w:t>
            </w:r>
            <w:r>
              <w:rPr>
                <w:rFonts w:ascii="Times New Roman" w:hAnsi="Times New Roman"/>
                <w:color w:val="000000"/>
                <w:sz w:val="24"/>
                <w:szCs w:val="24"/>
                <w:vertAlign w:val="superscript"/>
                <w:lang w:eastAsia="bg-BG"/>
              </w:rPr>
              <w:t>3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12/20 мм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  <w:vAlign w:val="center"/>
          </w:tcPr>
          <w:p w:rsidR="0096565C" w:rsidRPr="00A07266" w:rsidRDefault="0096565C" w:rsidP="007A193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м.</w:t>
            </w:r>
            <w:r>
              <w:rPr>
                <w:rFonts w:ascii="Times New Roman" w:hAnsi="Times New Roman"/>
                <w:color w:val="000000"/>
                <w:sz w:val="24"/>
                <w:szCs w:val="24"/>
                <w:vertAlign w:val="superscript"/>
                <w:lang w:eastAsia="bg-BG"/>
              </w:rPr>
              <w:t>3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AC0A5E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75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ПДЧ ламинат 2400/1200/18мм.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</w:tcPr>
          <w:p w:rsidR="0096565C" w:rsidRDefault="0096565C" w:rsidP="00823B79">
            <w:pPr>
              <w:jc w:val="center"/>
            </w:pPr>
            <w:r w:rsidRPr="00034229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AC0A5E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76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ПДЧ фурнир 2400/1200/18мм.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</w:tcPr>
          <w:p w:rsidR="0096565C" w:rsidRDefault="0096565C" w:rsidP="00823B79">
            <w:pPr>
              <w:jc w:val="center"/>
            </w:pPr>
            <w:r w:rsidRPr="00034229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AC0A5E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77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Плоскост -гръб за мебели 2400/1200/8мм.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</w:tcPr>
          <w:p w:rsidR="0096565C" w:rsidRDefault="0096565C" w:rsidP="00823B79">
            <w:pPr>
              <w:jc w:val="center"/>
            </w:pPr>
            <w:r w:rsidRPr="00034229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78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Гвоздей за дърво 2.5х50мм.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кг</w:t>
            </w: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.</w:t>
            </w:r>
          </w:p>
        </w:tc>
        <w:tc>
          <w:tcPr>
            <w:tcW w:w="2160" w:type="dxa"/>
            <w:noWrap/>
            <w:vAlign w:val="bottom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AC0A5E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1.8x40 мм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</w:tcPr>
          <w:p w:rsidR="0096565C" w:rsidRDefault="0096565C" w:rsidP="00823B79">
            <w:pPr>
              <w:jc w:val="center"/>
            </w:pPr>
            <w:r w:rsidRPr="00A03D84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кг.</w:t>
            </w:r>
          </w:p>
        </w:tc>
        <w:tc>
          <w:tcPr>
            <w:tcW w:w="2160" w:type="dxa"/>
            <w:noWrap/>
            <w:vAlign w:val="bottom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AC0A5E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1.4x30 мм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</w:tcPr>
          <w:p w:rsidR="0096565C" w:rsidRDefault="0096565C" w:rsidP="00823B79">
            <w:pPr>
              <w:jc w:val="center"/>
            </w:pPr>
            <w:r w:rsidRPr="00A03D84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кг.</w:t>
            </w:r>
          </w:p>
        </w:tc>
        <w:tc>
          <w:tcPr>
            <w:tcW w:w="2160" w:type="dxa"/>
            <w:noWrap/>
            <w:vAlign w:val="bottom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AC0A5E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1.8x25 мм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</w:tcPr>
          <w:p w:rsidR="0096565C" w:rsidRDefault="0096565C" w:rsidP="00823B79">
            <w:pPr>
              <w:jc w:val="center"/>
            </w:pPr>
            <w:r w:rsidRPr="00A03D84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кг.</w:t>
            </w:r>
          </w:p>
        </w:tc>
        <w:tc>
          <w:tcPr>
            <w:tcW w:w="2160" w:type="dxa"/>
            <w:noWrap/>
            <w:vAlign w:val="bottom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AC0A5E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1.8х20мм.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</w:tcPr>
          <w:p w:rsidR="0096565C" w:rsidRDefault="0096565C" w:rsidP="00823B79">
            <w:pPr>
              <w:jc w:val="center"/>
            </w:pPr>
            <w:r w:rsidRPr="00A03D84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кг.</w:t>
            </w:r>
          </w:p>
        </w:tc>
        <w:tc>
          <w:tcPr>
            <w:tcW w:w="2160" w:type="dxa"/>
            <w:noWrap/>
            <w:vAlign w:val="bottom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AC0A5E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1.6x20 мм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</w:tcPr>
          <w:p w:rsidR="0096565C" w:rsidRDefault="0096565C" w:rsidP="00823B79">
            <w:pPr>
              <w:jc w:val="center"/>
            </w:pPr>
            <w:r w:rsidRPr="00A03D84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кг.</w:t>
            </w:r>
          </w:p>
        </w:tc>
        <w:tc>
          <w:tcPr>
            <w:tcW w:w="2160" w:type="dxa"/>
            <w:noWrap/>
            <w:vAlign w:val="bottom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AC0A5E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1.2x18 мм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</w:tcPr>
          <w:p w:rsidR="0096565C" w:rsidRDefault="0096565C" w:rsidP="00823B79">
            <w:pPr>
              <w:jc w:val="center"/>
            </w:pPr>
            <w:r w:rsidRPr="00A03D84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кг.</w:t>
            </w:r>
          </w:p>
        </w:tc>
        <w:tc>
          <w:tcPr>
            <w:tcW w:w="2160" w:type="dxa"/>
            <w:noWrap/>
            <w:vAlign w:val="bottom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AC0A5E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2.0x30 мм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</w:tcPr>
          <w:p w:rsidR="0096565C" w:rsidRDefault="0096565C" w:rsidP="00823B79">
            <w:pPr>
              <w:jc w:val="center"/>
            </w:pPr>
            <w:r w:rsidRPr="00A03D84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кг.</w:t>
            </w:r>
          </w:p>
        </w:tc>
        <w:tc>
          <w:tcPr>
            <w:tcW w:w="2160" w:type="dxa"/>
            <w:noWrap/>
            <w:vAlign w:val="bottom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AC0A5E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3.6x90 мм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</w:tcPr>
          <w:p w:rsidR="0096565C" w:rsidRDefault="0096565C" w:rsidP="00823B79">
            <w:pPr>
              <w:jc w:val="center"/>
            </w:pPr>
            <w:r w:rsidRPr="00A03D84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кг.</w:t>
            </w:r>
          </w:p>
        </w:tc>
        <w:tc>
          <w:tcPr>
            <w:tcW w:w="2160" w:type="dxa"/>
            <w:noWrap/>
            <w:vAlign w:val="bottom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iCs/>
                <w:color w:val="000000"/>
                <w:sz w:val="24"/>
                <w:szCs w:val="24"/>
                <w:lang w:eastAsia="bg-BG"/>
              </w:rPr>
              <w:t>79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Гвозде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и</w:t>
            </w: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 стоманени 2.2х40мм.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кг</w:t>
            </w: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.</w:t>
            </w:r>
          </w:p>
        </w:tc>
        <w:tc>
          <w:tcPr>
            <w:tcW w:w="2160" w:type="dxa"/>
            <w:noWrap/>
            <w:vAlign w:val="bottom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AC0A5E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iCs/>
                <w:color w:val="000000"/>
                <w:sz w:val="24"/>
                <w:szCs w:val="24"/>
                <w:lang w:eastAsia="bg-BG"/>
              </w:rPr>
              <w:t>80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Винт за дърво   4x20мм.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</w:tcPr>
          <w:p w:rsidR="0096565C" w:rsidRDefault="0096565C" w:rsidP="00823B79">
            <w:pPr>
              <w:jc w:val="center"/>
            </w:pPr>
            <w:r w:rsidRPr="002E2C14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AC0A5E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4x30мм.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</w:tcPr>
          <w:p w:rsidR="0096565C" w:rsidRDefault="0096565C" w:rsidP="00823B79">
            <w:pPr>
              <w:jc w:val="center"/>
            </w:pPr>
            <w:r w:rsidRPr="002E2C14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AC0A5E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4х40мм.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</w:tcPr>
          <w:p w:rsidR="0096565C" w:rsidRDefault="0096565C" w:rsidP="00823B79">
            <w:pPr>
              <w:jc w:val="center"/>
            </w:pPr>
            <w:r w:rsidRPr="002E2C14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AC0A5E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4x50мм.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</w:tcPr>
          <w:p w:rsidR="0096565C" w:rsidRDefault="0096565C" w:rsidP="00823B79">
            <w:pPr>
              <w:jc w:val="center"/>
            </w:pPr>
            <w:r w:rsidRPr="002E2C14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AC0A5E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4х70мм.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</w:tcPr>
          <w:p w:rsidR="0096565C" w:rsidRDefault="0096565C" w:rsidP="00823B79">
            <w:pPr>
              <w:jc w:val="center"/>
            </w:pPr>
            <w:r w:rsidRPr="003B2034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AC0A5E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3.5x35 мм.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</w:tcPr>
          <w:p w:rsidR="0096565C" w:rsidRDefault="0096565C" w:rsidP="00823B79">
            <w:pPr>
              <w:jc w:val="center"/>
            </w:pPr>
            <w:r w:rsidRPr="003B2034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AC0A5E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3.5x25 мм.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</w:tcPr>
          <w:p w:rsidR="0096565C" w:rsidRDefault="0096565C" w:rsidP="00823B79">
            <w:pPr>
              <w:jc w:val="center"/>
            </w:pPr>
            <w:r w:rsidRPr="003B2034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AC0A5E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3.5x20 мм.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</w:tcPr>
          <w:p w:rsidR="0096565C" w:rsidRDefault="0096565C" w:rsidP="00823B79">
            <w:pPr>
              <w:jc w:val="center"/>
            </w:pPr>
            <w:r w:rsidRPr="003B2034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AC0A5E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3.5x16 мм.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</w:tcPr>
          <w:p w:rsidR="0096565C" w:rsidRDefault="0096565C" w:rsidP="00823B79">
            <w:pPr>
              <w:jc w:val="center"/>
            </w:pPr>
            <w:r w:rsidRPr="003B2034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AC0A5E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3x15 мм.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</w:tcPr>
          <w:p w:rsidR="0096565C" w:rsidRDefault="0096565C" w:rsidP="00823B79">
            <w:pPr>
              <w:jc w:val="center"/>
            </w:pPr>
            <w:r w:rsidRPr="003B2034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AC0A5E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3x20 мм.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</w:tcPr>
          <w:p w:rsidR="0096565C" w:rsidRDefault="0096565C" w:rsidP="00823B79">
            <w:pPr>
              <w:jc w:val="center"/>
            </w:pPr>
            <w:r w:rsidRPr="003B2034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AC0A5E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3x30 мм.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</w:tcPr>
          <w:p w:rsidR="0096565C" w:rsidRDefault="0096565C" w:rsidP="00823B79">
            <w:pPr>
              <w:jc w:val="center"/>
            </w:pPr>
            <w:r w:rsidRPr="003B2034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AC0A5E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3x40 мм.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</w:tcPr>
          <w:p w:rsidR="0096565C" w:rsidRDefault="0096565C" w:rsidP="00823B79">
            <w:pPr>
              <w:jc w:val="center"/>
            </w:pPr>
            <w:r w:rsidRPr="003B2034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AC0A5E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5x25мм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</w:tcPr>
          <w:p w:rsidR="0096565C" w:rsidRDefault="0096565C" w:rsidP="00823B79">
            <w:pPr>
              <w:jc w:val="center"/>
            </w:pPr>
            <w:r w:rsidRPr="003B2034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AC0A5E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5x30мм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</w:tcPr>
          <w:p w:rsidR="0096565C" w:rsidRDefault="0096565C" w:rsidP="00823B79">
            <w:pPr>
              <w:jc w:val="center"/>
            </w:pPr>
            <w:r w:rsidRPr="003B2034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AC0A5E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5x40мм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</w:tcPr>
          <w:p w:rsidR="0096565C" w:rsidRDefault="0096565C" w:rsidP="00823B79">
            <w:pPr>
              <w:jc w:val="center"/>
            </w:pPr>
            <w:r w:rsidRPr="003B2034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AC0A5E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5х50мм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</w:tcPr>
          <w:p w:rsidR="0096565C" w:rsidRDefault="0096565C" w:rsidP="00823B79">
            <w:pPr>
              <w:jc w:val="center"/>
            </w:pPr>
            <w:r w:rsidRPr="003B2034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AC0A5E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5х60мм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</w:tcPr>
          <w:p w:rsidR="0096565C" w:rsidRDefault="0096565C" w:rsidP="00823B79">
            <w:pPr>
              <w:jc w:val="center"/>
            </w:pPr>
            <w:r w:rsidRPr="003B2034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AC0A5E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5х70мм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</w:tcPr>
          <w:p w:rsidR="0096565C" w:rsidRDefault="0096565C" w:rsidP="00823B79">
            <w:pPr>
              <w:jc w:val="center"/>
            </w:pPr>
            <w:r w:rsidRPr="003B2034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AC0A5E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6х30мм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</w:tcPr>
          <w:p w:rsidR="0096565C" w:rsidRDefault="0096565C" w:rsidP="00823B79">
            <w:pPr>
              <w:jc w:val="center"/>
            </w:pPr>
            <w:r w:rsidRPr="003B2034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AC0A5E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6х40мм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</w:tcPr>
          <w:p w:rsidR="0096565C" w:rsidRDefault="0096565C" w:rsidP="00823B79">
            <w:pPr>
              <w:jc w:val="center"/>
            </w:pPr>
            <w:r w:rsidRPr="003B2034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AC0A5E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6x50мм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</w:tcPr>
          <w:p w:rsidR="0096565C" w:rsidRDefault="0096565C" w:rsidP="00823B79">
            <w:pPr>
              <w:jc w:val="center"/>
            </w:pPr>
            <w:r w:rsidRPr="003B2034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AC0A5E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6х70мм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</w:tcPr>
          <w:p w:rsidR="0096565C" w:rsidRDefault="0096565C" w:rsidP="00823B79">
            <w:pPr>
              <w:jc w:val="center"/>
            </w:pPr>
            <w:r w:rsidRPr="003B2034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AC0A5E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6х80мм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</w:tcPr>
          <w:p w:rsidR="0096565C" w:rsidRDefault="0096565C" w:rsidP="00823B79">
            <w:pPr>
              <w:jc w:val="center"/>
            </w:pPr>
            <w:r w:rsidRPr="003B2034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AC0A5E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6х100мм                        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</w:tcPr>
          <w:p w:rsidR="0096565C" w:rsidRDefault="0096565C" w:rsidP="00823B79">
            <w:pPr>
              <w:jc w:val="center"/>
            </w:pPr>
            <w:r w:rsidRPr="003B2034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AC0A5E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81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Държач за рафтове                               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</w:tcPr>
          <w:p w:rsidR="0096565C" w:rsidRDefault="0096565C" w:rsidP="00823B79">
            <w:pPr>
              <w:jc w:val="center"/>
            </w:pPr>
            <w:r w:rsidRPr="003B2034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AC0A5E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82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Дюбели с винт 6x41 мм.                       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</w:tcPr>
          <w:p w:rsidR="0096565C" w:rsidRDefault="0096565C" w:rsidP="00823B79">
            <w:pPr>
              <w:jc w:val="center"/>
            </w:pPr>
            <w:r w:rsidRPr="00B40EA5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AC0A5E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8x49мм.                                   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</w:tcPr>
          <w:p w:rsidR="0096565C" w:rsidRDefault="0096565C" w:rsidP="00823B79">
            <w:pPr>
              <w:jc w:val="center"/>
            </w:pPr>
            <w:r w:rsidRPr="00B40EA5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AC0A5E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10х66мм.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</w:tcPr>
          <w:p w:rsidR="0096565C" w:rsidRDefault="0096565C" w:rsidP="00823B79">
            <w:pPr>
              <w:jc w:val="center"/>
            </w:pPr>
            <w:r w:rsidRPr="00B40EA5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AC0A5E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83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Дюбел пирон 6х80мм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</w:tcPr>
          <w:p w:rsidR="0096565C" w:rsidRDefault="0096565C" w:rsidP="00823B79">
            <w:pPr>
              <w:jc w:val="center"/>
            </w:pPr>
            <w:r w:rsidRPr="00B40EA5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AC0A5E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84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Метални ъгли за мебели 5 x5см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</w:tcPr>
          <w:p w:rsidR="0096565C" w:rsidRDefault="0096565C" w:rsidP="00823B79">
            <w:pPr>
              <w:jc w:val="center"/>
            </w:pPr>
            <w:r w:rsidRPr="00B40EA5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AC0A5E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10х10см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</w:tcPr>
          <w:p w:rsidR="0096565C" w:rsidRDefault="0096565C" w:rsidP="00823B79">
            <w:pPr>
              <w:jc w:val="center"/>
            </w:pPr>
            <w:r w:rsidRPr="00B40EA5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AC0A5E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85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Панта стругована диам.34мм.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</w:tcPr>
          <w:p w:rsidR="0096565C" w:rsidRDefault="0096565C" w:rsidP="00823B79">
            <w:pPr>
              <w:jc w:val="center"/>
            </w:pPr>
            <w:r w:rsidRPr="00B40EA5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AC0A5E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86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Панта мебелна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</w:tcPr>
          <w:p w:rsidR="0096565C" w:rsidRDefault="0096565C" w:rsidP="00823B79">
            <w:pPr>
              <w:jc w:val="center"/>
            </w:pPr>
            <w:r w:rsidRPr="00B40EA5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AC0A5E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87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Райбер винтов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</w:tcPr>
          <w:p w:rsidR="0096565C" w:rsidRDefault="0096565C" w:rsidP="00823B79">
            <w:pPr>
              <w:jc w:val="center"/>
            </w:pPr>
            <w:r w:rsidRPr="00B40EA5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AC0A5E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88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Магнит за мебели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</w:tcPr>
          <w:p w:rsidR="0096565C" w:rsidRDefault="0096565C" w:rsidP="00823B79">
            <w:pPr>
              <w:jc w:val="center"/>
            </w:pPr>
            <w:r w:rsidRPr="00B40EA5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AC0A5E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89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Брава мебелна w80 -16.5 кръгла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</w:tcPr>
          <w:p w:rsidR="0096565C" w:rsidRDefault="0096565C" w:rsidP="00823B79">
            <w:pPr>
              <w:jc w:val="center"/>
            </w:pPr>
            <w:r w:rsidRPr="00B40EA5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AC0A5E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90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Сюрме месинг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</w:tcPr>
          <w:p w:rsidR="0096565C" w:rsidRDefault="0096565C" w:rsidP="00823B79">
            <w:pPr>
              <w:jc w:val="center"/>
            </w:pPr>
            <w:r w:rsidRPr="00B40EA5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AC0A5E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Сюрме метално за дървени врати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</w:tcPr>
          <w:p w:rsidR="0096565C" w:rsidRDefault="0096565C" w:rsidP="00823B79">
            <w:pPr>
              <w:jc w:val="center"/>
            </w:pPr>
            <w:r w:rsidRPr="00B40EA5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AC0A5E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Сюрме метално за метални врати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</w:tcPr>
          <w:p w:rsidR="0096565C" w:rsidRDefault="0096565C" w:rsidP="00823B79">
            <w:pPr>
              <w:jc w:val="center"/>
            </w:pPr>
            <w:r w:rsidRPr="00B40EA5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AC0A5E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91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Шкурка 120мм.Р40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</w:tcPr>
          <w:p w:rsidR="0096565C" w:rsidRDefault="0096565C" w:rsidP="00823B79">
            <w:pPr>
              <w:jc w:val="center"/>
            </w:pPr>
            <w:r w:rsidRPr="00B40EA5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AC0A5E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100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</w:tcPr>
          <w:p w:rsidR="0096565C" w:rsidRDefault="0096565C" w:rsidP="00823B79">
            <w:pPr>
              <w:jc w:val="center"/>
            </w:pPr>
            <w:r w:rsidRPr="00B40EA5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AC0A5E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80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</w:tcPr>
          <w:p w:rsidR="0096565C" w:rsidRDefault="0096565C" w:rsidP="00823B79">
            <w:pPr>
              <w:jc w:val="center"/>
            </w:pPr>
            <w:r w:rsidRPr="00B40EA5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AC0A5E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40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</w:tcPr>
          <w:p w:rsidR="0096565C" w:rsidRDefault="0096565C" w:rsidP="00823B79">
            <w:pPr>
              <w:jc w:val="center"/>
            </w:pPr>
            <w:r w:rsidRPr="00B40EA5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92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Шкурка за лентов шлайф 533х75мм, Р 150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</w:t>
            </w: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AC0A5E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93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Боя за метал -бяла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0.650л</w:t>
            </w:r>
          </w:p>
        </w:tc>
        <w:tc>
          <w:tcPr>
            <w:tcW w:w="1300" w:type="dxa"/>
          </w:tcPr>
          <w:p w:rsidR="0096565C" w:rsidRDefault="0096565C" w:rsidP="00823B79">
            <w:pPr>
              <w:jc w:val="center"/>
            </w:pPr>
            <w:r w:rsidRPr="00AC2385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AC0A5E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                      -зелена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0.650л</w:t>
            </w:r>
          </w:p>
        </w:tc>
        <w:tc>
          <w:tcPr>
            <w:tcW w:w="1300" w:type="dxa"/>
          </w:tcPr>
          <w:p w:rsidR="0096565C" w:rsidRDefault="0096565C" w:rsidP="00823B79">
            <w:pPr>
              <w:jc w:val="center"/>
            </w:pPr>
            <w:r w:rsidRPr="00AC2385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AC0A5E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                      -черна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0.650л</w:t>
            </w:r>
          </w:p>
        </w:tc>
        <w:tc>
          <w:tcPr>
            <w:tcW w:w="1300" w:type="dxa"/>
          </w:tcPr>
          <w:p w:rsidR="0096565C" w:rsidRDefault="0096565C" w:rsidP="00823B79">
            <w:pPr>
              <w:jc w:val="center"/>
            </w:pPr>
            <w:r w:rsidRPr="00AC2385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AC0A5E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                      -сива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0.650л</w:t>
            </w:r>
          </w:p>
        </w:tc>
        <w:tc>
          <w:tcPr>
            <w:tcW w:w="1300" w:type="dxa"/>
          </w:tcPr>
          <w:p w:rsidR="0096565C" w:rsidRDefault="0096565C" w:rsidP="00823B79">
            <w:pPr>
              <w:jc w:val="center"/>
            </w:pPr>
            <w:r w:rsidRPr="00AC2385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AC0A5E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94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Разредител АМВ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1л.</w:t>
            </w:r>
          </w:p>
        </w:tc>
        <w:tc>
          <w:tcPr>
            <w:tcW w:w="1300" w:type="dxa"/>
          </w:tcPr>
          <w:p w:rsidR="0096565C" w:rsidRDefault="0096565C" w:rsidP="00823B79">
            <w:pPr>
              <w:jc w:val="center"/>
            </w:pPr>
            <w:r w:rsidRPr="00AC2385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noWrap/>
            <w:vAlign w:val="bottom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AC0A5E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95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Безир ленен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1л.</w:t>
            </w:r>
          </w:p>
        </w:tc>
        <w:tc>
          <w:tcPr>
            <w:tcW w:w="1300" w:type="dxa"/>
          </w:tcPr>
          <w:p w:rsidR="0096565C" w:rsidRDefault="0096565C" w:rsidP="00823B79">
            <w:pPr>
              <w:jc w:val="center"/>
            </w:pPr>
            <w:r w:rsidRPr="00AC2385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noWrap/>
            <w:vAlign w:val="bottom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AC0A5E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96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Лак за дърво/цветен/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0.700л.</w:t>
            </w:r>
          </w:p>
        </w:tc>
        <w:tc>
          <w:tcPr>
            <w:tcW w:w="1300" w:type="dxa"/>
          </w:tcPr>
          <w:p w:rsidR="0096565C" w:rsidRDefault="0096565C" w:rsidP="00823B79">
            <w:pPr>
              <w:jc w:val="center"/>
            </w:pPr>
            <w:r w:rsidRPr="00AC2385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noWrap/>
            <w:vAlign w:val="bottom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AC0A5E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97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Лазурен лак                                         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0.700л.</w:t>
            </w:r>
          </w:p>
        </w:tc>
        <w:tc>
          <w:tcPr>
            <w:tcW w:w="1300" w:type="dxa"/>
          </w:tcPr>
          <w:p w:rsidR="0096565C" w:rsidRDefault="0096565C" w:rsidP="00823B79">
            <w:pPr>
              <w:jc w:val="center"/>
            </w:pPr>
            <w:r w:rsidRPr="00AC2385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noWrap/>
            <w:vAlign w:val="bottom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AC0A5E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98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Спирт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</w:tcPr>
          <w:p w:rsidR="0096565C" w:rsidRDefault="0096565C" w:rsidP="00823B79">
            <w:pPr>
              <w:jc w:val="center"/>
            </w:pPr>
            <w:r w:rsidRPr="00AC2385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AC0A5E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99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Валяк дунапрен 60-200 мм                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</w:tcPr>
          <w:p w:rsidR="0096565C" w:rsidRDefault="0096565C" w:rsidP="00823B79">
            <w:pPr>
              <w:jc w:val="center"/>
            </w:pPr>
            <w:r w:rsidRPr="00AC2385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AC0A5E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100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Валяк велур 25-110 мм                      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</w:tcPr>
          <w:p w:rsidR="0096565C" w:rsidRDefault="0096565C" w:rsidP="00823B79">
            <w:pPr>
              <w:jc w:val="center"/>
            </w:pPr>
            <w:r w:rsidRPr="00AC2385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AC0A5E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101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Лепило за дърво С-300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1кг</w:t>
            </w:r>
          </w:p>
        </w:tc>
        <w:tc>
          <w:tcPr>
            <w:tcW w:w="1300" w:type="dxa"/>
          </w:tcPr>
          <w:p w:rsidR="0096565C" w:rsidRDefault="0096565C" w:rsidP="00823B79">
            <w:pPr>
              <w:jc w:val="center"/>
            </w:pPr>
            <w:r w:rsidRPr="00AC2385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102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Кантове 24х0.8 мм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AC0A5E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103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Брава за врата секретна 70 мм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</w:tcPr>
          <w:p w:rsidR="0096565C" w:rsidRDefault="0096565C" w:rsidP="00823B79">
            <w:pPr>
              <w:jc w:val="center"/>
            </w:pPr>
            <w:r w:rsidRPr="004456EA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AC0A5E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                                        90мм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</w:tcPr>
          <w:p w:rsidR="0096565C" w:rsidRDefault="0096565C" w:rsidP="00823B79">
            <w:pPr>
              <w:jc w:val="center"/>
            </w:pPr>
            <w:r w:rsidRPr="004456EA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AC0A5E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104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Брава за врата обикновена 70 мм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</w:tcPr>
          <w:p w:rsidR="0096565C" w:rsidRDefault="0096565C" w:rsidP="00823B79">
            <w:pPr>
              <w:jc w:val="center"/>
            </w:pPr>
            <w:r w:rsidRPr="004456EA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AC0A5E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                                             90 мм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</w:tcPr>
          <w:p w:rsidR="0096565C" w:rsidRDefault="0096565C" w:rsidP="00823B79">
            <w:pPr>
              <w:jc w:val="center"/>
            </w:pPr>
            <w:r w:rsidRPr="004456EA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AC0A5E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105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Первази дървени 3.5/3.5/200 см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</w:tcPr>
          <w:p w:rsidR="0096565C" w:rsidRDefault="0096565C" w:rsidP="00823B79">
            <w:pPr>
              <w:jc w:val="center"/>
            </w:pPr>
            <w:r w:rsidRPr="004456EA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AC0A5E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106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Дръжки за врати секретни 70мм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</w:tcPr>
          <w:p w:rsidR="0096565C" w:rsidRDefault="0096565C" w:rsidP="00823B79">
            <w:pPr>
              <w:jc w:val="center"/>
            </w:pPr>
            <w:r w:rsidRPr="004456EA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noWrap/>
            <w:vAlign w:val="bottom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AC0A5E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90мм.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</w:tcPr>
          <w:p w:rsidR="0096565C" w:rsidRDefault="0096565C" w:rsidP="00823B79">
            <w:pPr>
              <w:jc w:val="center"/>
            </w:pPr>
            <w:r w:rsidRPr="004456EA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noWrap/>
            <w:vAlign w:val="bottom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AC0A5E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107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Дръжки за врати секретни 70мм лукс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</w:tcPr>
          <w:p w:rsidR="0096565C" w:rsidRDefault="0096565C" w:rsidP="00823B79">
            <w:pPr>
              <w:jc w:val="center"/>
            </w:pPr>
            <w:r w:rsidRPr="004456EA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AC0A5E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                                              90мм лукс             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</w:tcPr>
          <w:p w:rsidR="0096565C" w:rsidRDefault="0096565C" w:rsidP="00823B79">
            <w:pPr>
              <w:jc w:val="center"/>
            </w:pPr>
            <w:r w:rsidRPr="004456EA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108</w:t>
            </w:r>
          </w:p>
        </w:tc>
        <w:tc>
          <w:tcPr>
            <w:tcW w:w="4900" w:type="dxa"/>
            <w:noWrap/>
            <w:vAlign w:val="bottom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Мрежа за насекоми – стъклофибърна 1.20м ширина</w:t>
            </w: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 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</w:t>
            </w: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109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Кант череша 20 мм                               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</w:t>
            </w: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                       30 мм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</w:t>
            </w: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AC0A5E">
        <w:trPr>
          <w:trHeight w:val="630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110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Ножчета за</w:t>
            </w: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br/>
              <w:t>прободен трион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 тип </w:t>
            </w: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"Спарки"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</w:tcPr>
          <w:p w:rsidR="0096565C" w:rsidRDefault="0096565C" w:rsidP="00823B79">
            <w:pPr>
              <w:jc w:val="center"/>
            </w:pPr>
            <w:r w:rsidRPr="00094E5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AC0A5E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Ел.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 </w:t>
            </w: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ренде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тип </w:t>
            </w: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"Бош"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</w:tcPr>
          <w:p w:rsidR="0096565C" w:rsidRDefault="0096565C" w:rsidP="00823B79">
            <w:pPr>
              <w:jc w:val="center"/>
            </w:pPr>
            <w:r w:rsidRPr="00094E5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AC0A5E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111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Болт с гайка коларски М 6x35мм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</w:tcPr>
          <w:p w:rsidR="0096565C" w:rsidRDefault="0096565C" w:rsidP="00823B79">
            <w:pPr>
              <w:jc w:val="center"/>
            </w:pPr>
            <w:r w:rsidRPr="00094E5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noWrap/>
            <w:vAlign w:val="bottom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AC0A5E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 М6х40мм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</w:tcPr>
          <w:p w:rsidR="0096565C" w:rsidRDefault="0096565C" w:rsidP="00823B79">
            <w:pPr>
              <w:jc w:val="center"/>
            </w:pPr>
            <w:r w:rsidRPr="00094E5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noWrap/>
            <w:vAlign w:val="bottom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AC0A5E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 М6х50мм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</w:tcPr>
          <w:p w:rsidR="0096565C" w:rsidRDefault="0096565C" w:rsidP="00823B79">
            <w:pPr>
              <w:jc w:val="center"/>
            </w:pPr>
            <w:r w:rsidRPr="00094E5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noWrap/>
            <w:vAlign w:val="bottom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AC0A5E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 М6х 60мм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</w:tcPr>
          <w:p w:rsidR="0096565C" w:rsidRDefault="0096565C" w:rsidP="00823B79">
            <w:pPr>
              <w:jc w:val="center"/>
            </w:pPr>
            <w:r w:rsidRPr="00094E5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noWrap/>
            <w:vAlign w:val="bottom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AC0A5E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 М6х70мм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</w:tcPr>
          <w:p w:rsidR="0096565C" w:rsidRDefault="0096565C" w:rsidP="00823B79">
            <w:pPr>
              <w:jc w:val="center"/>
            </w:pPr>
            <w:r w:rsidRPr="00094E5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noWrap/>
            <w:vAlign w:val="bottom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AC0A5E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М8х35мм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</w:tcPr>
          <w:p w:rsidR="0096565C" w:rsidRDefault="0096565C" w:rsidP="00823B79">
            <w:pPr>
              <w:jc w:val="center"/>
            </w:pPr>
            <w:r w:rsidRPr="00094E5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noWrap/>
            <w:vAlign w:val="bottom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AC0A5E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М8х50мм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</w:tcPr>
          <w:p w:rsidR="0096565C" w:rsidRDefault="0096565C" w:rsidP="00823B79">
            <w:pPr>
              <w:jc w:val="center"/>
            </w:pPr>
            <w:r w:rsidRPr="00094E5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noWrap/>
            <w:vAlign w:val="bottom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AC0A5E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М10х50мм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</w:tcPr>
          <w:p w:rsidR="0096565C" w:rsidRDefault="0096565C" w:rsidP="00823B79">
            <w:pPr>
              <w:jc w:val="center"/>
            </w:pPr>
            <w:r w:rsidRPr="00094E5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noWrap/>
            <w:vAlign w:val="bottom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AC0A5E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eastAsia="bg-BG"/>
              </w:rPr>
              <w:t xml:space="preserve"> М10х80мм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</w:tcPr>
          <w:p w:rsidR="0096565C" w:rsidRDefault="0096565C" w:rsidP="00823B79">
            <w:pPr>
              <w:jc w:val="center"/>
            </w:pPr>
            <w:r w:rsidRPr="00094E5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noWrap/>
            <w:vAlign w:val="bottom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AC0A5E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112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Болт с гайка 5x30мм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</w:tcPr>
          <w:p w:rsidR="0096565C" w:rsidRDefault="0096565C" w:rsidP="00823B79">
            <w:pPr>
              <w:jc w:val="center"/>
            </w:pPr>
            <w:r w:rsidRPr="00094E5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AC0A5E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5х40мм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</w:tcPr>
          <w:p w:rsidR="0096565C" w:rsidRDefault="0096565C" w:rsidP="00823B79">
            <w:pPr>
              <w:jc w:val="center"/>
            </w:pPr>
            <w:r w:rsidRPr="00094E5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AC0A5E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6х50мм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</w:tcPr>
          <w:p w:rsidR="0096565C" w:rsidRDefault="0096565C" w:rsidP="00823B79">
            <w:pPr>
              <w:jc w:val="center"/>
            </w:pPr>
            <w:r w:rsidRPr="00935531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AC0A5E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16х40мм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</w:tcPr>
          <w:p w:rsidR="0096565C" w:rsidRDefault="0096565C" w:rsidP="00823B79">
            <w:pPr>
              <w:jc w:val="center"/>
            </w:pPr>
            <w:r w:rsidRPr="00935531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AC0A5E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113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Гайки М4мм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</w:tcPr>
          <w:p w:rsidR="0096565C" w:rsidRDefault="0096565C" w:rsidP="00823B79">
            <w:pPr>
              <w:jc w:val="center"/>
            </w:pPr>
            <w:r w:rsidRPr="00935531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AC0A5E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5 мм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</w:tcPr>
          <w:p w:rsidR="0096565C" w:rsidRDefault="0096565C" w:rsidP="00823B79">
            <w:pPr>
              <w:jc w:val="center"/>
            </w:pPr>
            <w:r w:rsidRPr="00935531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AC0A5E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6мм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</w:tcPr>
          <w:p w:rsidR="0096565C" w:rsidRDefault="0096565C" w:rsidP="00823B79">
            <w:pPr>
              <w:jc w:val="center"/>
            </w:pPr>
            <w:r w:rsidRPr="00935531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AC0A5E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8мм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</w:tcPr>
          <w:p w:rsidR="0096565C" w:rsidRDefault="0096565C" w:rsidP="00823B79">
            <w:pPr>
              <w:jc w:val="center"/>
            </w:pPr>
            <w:r w:rsidRPr="00935531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AC0A5E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10мм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</w:tcPr>
          <w:p w:rsidR="0096565C" w:rsidRDefault="0096565C" w:rsidP="00823B79">
            <w:pPr>
              <w:jc w:val="center"/>
            </w:pPr>
            <w:r w:rsidRPr="00935531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AC0A5E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12мм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</w:tcPr>
          <w:p w:rsidR="0096565C" w:rsidRDefault="0096565C" w:rsidP="00823B79">
            <w:pPr>
              <w:jc w:val="center"/>
            </w:pPr>
            <w:r w:rsidRPr="00935531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AC0A5E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114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Шайби М4мм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</w:tcPr>
          <w:p w:rsidR="0096565C" w:rsidRDefault="0096565C" w:rsidP="00823B79">
            <w:pPr>
              <w:jc w:val="center"/>
            </w:pPr>
            <w:r w:rsidRPr="00935531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AC0A5E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5мм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</w:tcPr>
          <w:p w:rsidR="0096565C" w:rsidRDefault="0096565C" w:rsidP="00823B79">
            <w:pPr>
              <w:jc w:val="center"/>
            </w:pPr>
            <w:r w:rsidRPr="00935531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AC0A5E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бмм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</w:tcPr>
          <w:p w:rsidR="0096565C" w:rsidRDefault="0096565C" w:rsidP="00823B79">
            <w:pPr>
              <w:jc w:val="center"/>
            </w:pPr>
            <w:r w:rsidRPr="00935531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AC0A5E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8мм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</w:tcPr>
          <w:p w:rsidR="0096565C" w:rsidRDefault="0096565C" w:rsidP="00823B79">
            <w:pPr>
              <w:jc w:val="center"/>
            </w:pPr>
            <w:r w:rsidRPr="00935531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AC0A5E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10мм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</w:tcPr>
          <w:p w:rsidR="0096565C" w:rsidRDefault="0096565C" w:rsidP="00823B79">
            <w:pPr>
              <w:jc w:val="center"/>
            </w:pPr>
            <w:r w:rsidRPr="00935531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AC0A5E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12мм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</w:tcPr>
          <w:p w:rsidR="0096565C" w:rsidRDefault="0096565C" w:rsidP="00823B79">
            <w:pPr>
              <w:jc w:val="center"/>
            </w:pPr>
            <w:r w:rsidRPr="00935531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AC0A5E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115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Федерки М4мм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</w:tcPr>
          <w:p w:rsidR="0096565C" w:rsidRDefault="0096565C" w:rsidP="00823B79">
            <w:pPr>
              <w:jc w:val="center"/>
            </w:pPr>
            <w:r w:rsidRPr="00935531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AC0A5E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5мм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</w:tcPr>
          <w:p w:rsidR="0096565C" w:rsidRDefault="0096565C" w:rsidP="00823B79">
            <w:pPr>
              <w:jc w:val="center"/>
            </w:pPr>
            <w:r w:rsidRPr="00935531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AC0A5E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бмм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</w:tcPr>
          <w:p w:rsidR="0096565C" w:rsidRDefault="0096565C" w:rsidP="00823B79">
            <w:pPr>
              <w:jc w:val="center"/>
            </w:pPr>
            <w:r w:rsidRPr="00935531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AC0A5E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8 мм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</w:tcPr>
          <w:p w:rsidR="0096565C" w:rsidRDefault="0096565C" w:rsidP="00823B79">
            <w:pPr>
              <w:jc w:val="center"/>
            </w:pPr>
            <w:r w:rsidRPr="00935531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AC0A5E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10мм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</w:tcPr>
          <w:p w:rsidR="0096565C" w:rsidRDefault="0096565C" w:rsidP="00823B79">
            <w:pPr>
              <w:jc w:val="center"/>
            </w:pPr>
            <w:r w:rsidRPr="00935531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AC0A5E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12мм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</w:tcPr>
          <w:p w:rsidR="0096565C" w:rsidRDefault="0096565C" w:rsidP="00823B79">
            <w:pPr>
              <w:jc w:val="center"/>
            </w:pPr>
            <w:r w:rsidRPr="00935531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AC0A5E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116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Анкерен болт 6x115мм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</w:tcPr>
          <w:p w:rsidR="0096565C" w:rsidRDefault="0096565C" w:rsidP="00823B79">
            <w:pPr>
              <w:jc w:val="center"/>
            </w:pPr>
            <w:r w:rsidRPr="00935531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AC0A5E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8х105мм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</w:tcPr>
          <w:p w:rsidR="0096565C" w:rsidRDefault="0096565C" w:rsidP="00823B79">
            <w:pPr>
              <w:jc w:val="center"/>
            </w:pPr>
            <w:r w:rsidRPr="00935531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AC0A5E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Анкер сегментен удължена резба 8х65мм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</w:tcPr>
          <w:p w:rsidR="0096565C" w:rsidRDefault="0096565C" w:rsidP="00823B79">
            <w:pPr>
              <w:jc w:val="center"/>
            </w:pPr>
            <w:r w:rsidRPr="00935531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Шпилка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117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Кабел за електрожен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</w:t>
            </w: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AC0A5E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118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Електроди 2.00мм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кутия</w:t>
            </w:r>
          </w:p>
        </w:tc>
        <w:tc>
          <w:tcPr>
            <w:tcW w:w="1300" w:type="dxa"/>
          </w:tcPr>
          <w:p w:rsidR="0096565C" w:rsidRDefault="0096565C" w:rsidP="00823B79">
            <w:pPr>
              <w:jc w:val="center"/>
            </w:pPr>
            <w:r w:rsidRPr="003C7DD0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AC0A5E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2,5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кутия</w:t>
            </w:r>
          </w:p>
        </w:tc>
        <w:tc>
          <w:tcPr>
            <w:tcW w:w="1300" w:type="dxa"/>
          </w:tcPr>
          <w:p w:rsidR="0096565C" w:rsidRDefault="0096565C" w:rsidP="00823B79">
            <w:pPr>
              <w:jc w:val="center"/>
            </w:pPr>
            <w:r w:rsidRPr="003C7DD0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AC0A5E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3.25мм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кутия</w:t>
            </w:r>
          </w:p>
        </w:tc>
        <w:tc>
          <w:tcPr>
            <w:tcW w:w="1300" w:type="dxa"/>
          </w:tcPr>
          <w:p w:rsidR="0096565C" w:rsidRDefault="0096565C" w:rsidP="00823B79">
            <w:pPr>
              <w:jc w:val="center"/>
            </w:pPr>
            <w:r w:rsidRPr="003C7DD0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AC0A5E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119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Сервизна брава 70мм.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</w:tcPr>
          <w:p w:rsidR="0096565C" w:rsidRDefault="0096565C" w:rsidP="00823B79">
            <w:pPr>
              <w:jc w:val="center"/>
            </w:pPr>
            <w:r w:rsidRPr="003C7DD0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noWrap/>
            <w:vAlign w:val="bottom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AC0A5E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120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Дръжки за сервизна брава 70мм.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</w:tcPr>
          <w:p w:rsidR="0096565C" w:rsidRDefault="0096565C" w:rsidP="00823B79">
            <w:pPr>
              <w:jc w:val="center"/>
            </w:pPr>
            <w:r w:rsidRPr="003C7DD0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noWrap/>
            <w:vAlign w:val="bottom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AC0A5E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121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Брава за алуминиева врата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</w:tcPr>
          <w:p w:rsidR="0096565C" w:rsidRDefault="0096565C" w:rsidP="00823B79">
            <w:pPr>
              <w:jc w:val="center"/>
            </w:pPr>
            <w:r w:rsidRPr="003C7DD0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noWrap/>
            <w:vAlign w:val="bottom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AC0A5E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122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Дръжки за алуминиева врата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</w:tcPr>
          <w:p w:rsidR="0096565C" w:rsidRDefault="0096565C" w:rsidP="00823B79">
            <w:pPr>
              <w:jc w:val="center"/>
            </w:pPr>
            <w:r w:rsidRPr="003C7DD0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noWrap/>
            <w:vAlign w:val="bottom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AC0A5E">
        <w:trPr>
          <w:trHeight w:val="630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Дръжки за алуминиева врата с патрон за заключване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</w:tcPr>
          <w:p w:rsidR="0096565C" w:rsidRDefault="0096565C" w:rsidP="00823B79">
            <w:pPr>
              <w:jc w:val="center"/>
            </w:pPr>
            <w:r w:rsidRPr="003C7DD0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noWrap/>
            <w:vAlign w:val="bottom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AC0A5E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123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Брава за ПВЦ врата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</w:tcPr>
          <w:p w:rsidR="0096565C" w:rsidRDefault="0096565C" w:rsidP="00823B79">
            <w:pPr>
              <w:jc w:val="center"/>
            </w:pPr>
            <w:r w:rsidRPr="003C7DD0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noWrap/>
            <w:vAlign w:val="bottom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AC0A5E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124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Дръжки за ПВЦ врата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</w:tcPr>
          <w:p w:rsidR="0096565C" w:rsidRDefault="0096565C" w:rsidP="00823B79">
            <w:pPr>
              <w:jc w:val="center"/>
            </w:pPr>
            <w:r w:rsidRPr="001858B7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noWrap/>
            <w:vAlign w:val="bottom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AC0A5E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Дръжки за ПВЦ врата с патрон за заключване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</w:tcPr>
          <w:p w:rsidR="0096565C" w:rsidRDefault="0096565C" w:rsidP="00823B79">
            <w:pPr>
              <w:jc w:val="center"/>
            </w:pPr>
            <w:r w:rsidRPr="001858B7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noWrap/>
            <w:vAlign w:val="bottom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AC0A5E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125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Брава двустранна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</w:tcPr>
          <w:p w:rsidR="0096565C" w:rsidRDefault="0096565C" w:rsidP="00823B79">
            <w:pPr>
              <w:jc w:val="center"/>
            </w:pPr>
            <w:r w:rsidRPr="001858B7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noWrap/>
            <w:vAlign w:val="bottom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AC0A5E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126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Брава с тесен език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</w:tcPr>
          <w:p w:rsidR="0096565C" w:rsidRDefault="0096565C" w:rsidP="00823B79">
            <w:pPr>
              <w:jc w:val="center"/>
            </w:pPr>
            <w:r w:rsidRPr="001858B7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noWrap/>
            <w:vAlign w:val="bottom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AC0A5E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127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Дръжки за алуминиева врата двустранни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</w:tcPr>
          <w:p w:rsidR="0096565C" w:rsidRDefault="0096565C" w:rsidP="00823B79">
            <w:pPr>
              <w:jc w:val="center"/>
            </w:pPr>
            <w:r w:rsidRPr="001858B7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noWrap/>
            <w:vAlign w:val="bottom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AC0A5E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128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Брава за ПВЦ врата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</w:tcPr>
          <w:p w:rsidR="0096565C" w:rsidRDefault="0096565C" w:rsidP="00823B79">
            <w:pPr>
              <w:jc w:val="center"/>
            </w:pPr>
            <w:r w:rsidRPr="001858B7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noWrap/>
            <w:vAlign w:val="bottom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AC0A5E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129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Дръжки за ПВЦ врата,двустранни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</w:tcPr>
          <w:p w:rsidR="0096565C" w:rsidRDefault="0096565C" w:rsidP="00823B79">
            <w:pPr>
              <w:jc w:val="center"/>
            </w:pPr>
            <w:r w:rsidRPr="001858B7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noWrap/>
            <w:vAlign w:val="bottom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AC0A5E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130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Брава двустранна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</w:tcPr>
          <w:p w:rsidR="0096565C" w:rsidRDefault="0096565C" w:rsidP="00823B79">
            <w:pPr>
              <w:jc w:val="center"/>
            </w:pPr>
            <w:r w:rsidRPr="001858B7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noWrap/>
            <w:vAlign w:val="bottom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AC0A5E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131</w:t>
            </w:r>
          </w:p>
        </w:tc>
        <w:tc>
          <w:tcPr>
            <w:tcW w:w="4900" w:type="dxa"/>
            <w:noWrap/>
            <w:vAlign w:val="bottom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Брава за прозорец мартинка 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</w:tcPr>
          <w:p w:rsidR="0096565C" w:rsidRDefault="0096565C" w:rsidP="00823B79">
            <w:pPr>
              <w:jc w:val="center"/>
            </w:pPr>
            <w:r w:rsidRPr="001858B7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noWrap/>
            <w:vAlign w:val="bottom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AC0A5E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132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Лист за ножовка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</w:tcPr>
          <w:p w:rsidR="0096565C" w:rsidRDefault="0096565C" w:rsidP="00823B79">
            <w:pPr>
              <w:jc w:val="center"/>
            </w:pPr>
            <w:r w:rsidRPr="001858B7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133</w:t>
            </w:r>
          </w:p>
        </w:tc>
        <w:tc>
          <w:tcPr>
            <w:tcW w:w="4900" w:type="dxa"/>
            <w:noWrap/>
            <w:vAlign w:val="bottom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Лист за ръчна ножовка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  <w:noWrap/>
            <w:vAlign w:val="bottom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134</w:t>
            </w:r>
          </w:p>
        </w:tc>
        <w:tc>
          <w:tcPr>
            <w:tcW w:w="4900" w:type="dxa"/>
            <w:noWrap/>
            <w:vAlign w:val="bottom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Лък за ръчна ножовка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  <w:noWrap/>
            <w:vAlign w:val="bottom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AC0A5E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135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Секретен патрон двустранен симет.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</w:tcPr>
          <w:p w:rsidR="0096565C" w:rsidRDefault="0096565C" w:rsidP="00823B79">
            <w:pPr>
              <w:jc w:val="center"/>
            </w:pPr>
            <w:r w:rsidRPr="00D21652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noWrap/>
            <w:vAlign w:val="bottom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AC0A5E">
        <w:trPr>
          <w:trHeight w:val="630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136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Секретен патрон двустранен асиметричен с дълъг ключ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</w:tcPr>
          <w:p w:rsidR="0096565C" w:rsidRDefault="0096565C" w:rsidP="00823B79">
            <w:pPr>
              <w:jc w:val="center"/>
            </w:pPr>
            <w:r w:rsidRPr="00D21652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noWrap/>
            <w:vAlign w:val="bottom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AC0A5E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137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Патрон ямков с 5 ключа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</w:tcPr>
          <w:p w:rsidR="0096565C" w:rsidRDefault="0096565C" w:rsidP="00823B79">
            <w:pPr>
              <w:jc w:val="center"/>
            </w:pPr>
            <w:r w:rsidRPr="0095132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noWrap/>
            <w:vAlign w:val="bottom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AC0A5E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138</w:t>
            </w:r>
          </w:p>
        </w:tc>
        <w:tc>
          <w:tcPr>
            <w:tcW w:w="4900" w:type="dxa"/>
            <w:noWrap/>
            <w:vAlign w:val="bottom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Патрон за секретна брава симетр., тънък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</w:tcPr>
          <w:p w:rsidR="0096565C" w:rsidRDefault="0096565C" w:rsidP="00823B79">
            <w:pPr>
              <w:jc w:val="center"/>
            </w:pPr>
            <w:r w:rsidRPr="0095132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noWrap/>
            <w:vAlign w:val="bottom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AC0A5E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139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Дръжки двустранни комплект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</w:tcPr>
          <w:p w:rsidR="0096565C" w:rsidRDefault="0096565C" w:rsidP="00823B79">
            <w:pPr>
              <w:jc w:val="center"/>
            </w:pPr>
            <w:r w:rsidRPr="0095132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AC0A5E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140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Катинари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</w:tcPr>
          <w:p w:rsidR="0096565C" w:rsidRDefault="0096565C" w:rsidP="00823B79">
            <w:pPr>
              <w:jc w:val="center"/>
            </w:pPr>
            <w:r w:rsidRPr="0095132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AC0A5E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141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Колела за количка 500кг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</w:tcPr>
          <w:p w:rsidR="0096565C" w:rsidRDefault="0096565C" w:rsidP="00823B79">
            <w:pPr>
              <w:jc w:val="center"/>
            </w:pPr>
            <w:r w:rsidRPr="0095132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AC0A5E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142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Колела за столове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</w:tcPr>
          <w:p w:rsidR="0096565C" w:rsidRDefault="0096565C" w:rsidP="00823B79">
            <w:pPr>
              <w:jc w:val="center"/>
            </w:pPr>
            <w:r w:rsidRPr="0095132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AC0A5E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143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Колела за мебели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</w:tcPr>
          <w:p w:rsidR="0096565C" w:rsidRDefault="0096565C" w:rsidP="00823B79">
            <w:pPr>
              <w:jc w:val="center"/>
            </w:pPr>
            <w:r w:rsidRPr="0095132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AC0A5E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144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Автомат за врата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</w:tcPr>
          <w:p w:rsidR="0096565C" w:rsidRDefault="0096565C" w:rsidP="00823B79">
            <w:pPr>
              <w:jc w:val="center"/>
            </w:pPr>
            <w:r w:rsidRPr="0095132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AC0A5E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145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Диск рязане на метал180хЗ,0х22мм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</w:tcPr>
          <w:p w:rsidR="0096565C" w:rsidRDefault="0096565C" w:rsidP="00823B79">
            <w:pPr>
              <w:jc w:val="center"/>
            </w:pPr>
            <w:r w:rsidRPr="0095132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AC0A5E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150хЗ,0х22мм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</w:tcPr>
          <w:p w:rsidR="0096565C" w:rsidRDefault="0096565C" w:rsidP="00823B79">
            <w:pPr>
              <w:jc w:val="center"/>
            </w:pPr>
            <w:r w:rsidRPr="0095132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AC0A5E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230x3,0x22.2 KSM мм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</w:tcPr>
          <w:p w:rsidR="0096565C" w:rsidRDefault="0096565C" w:rsidP="00823B79">
            <w:pPr>
              <w:jc w:val="center"/>
            </w:pPr>
            <w:r w:rsidRPr="0095132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AC0A5E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125x3,0x22A30R.mm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</w:tcPr>
          <w:p w:rsidR="0096565C" w:rsidRDefault="0096565C" w:rsidP="00823B79">
            <w:pPr>
              <w:jc w:val="center"/>
            </w:pPr>
            <w:r w:rsidRPr="0095132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AC0A5E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146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Диск за неметал 125x3,0x22C30S мм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</w:tcPr>
          <w:p w:rsidR="0096565C" w:rsidRDefault="0096565C" w:rsidP="00823B79">
            <w:pPr>
              <w:jc w:val="center"/>
            </w:pPr>
            <w:r w:rsidRPr="0095132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AC0A5E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180x3,0x22 мм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</w:tcPr>
          <w:p w:rsidR="0096565C" w:rsidRDefault="0096565C" w:rsidP="00823B79">
            <w:pPr>
              <w:jc w:val="center"/>
            </w:pPr>
            <w:r w:rsidRPr="0095132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AC0A5E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230x3,0x22 мм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</w:tcPr>
          <w:p w:rsidR="0096565C" w:rsidRDefault="0096565C" w:rsidP="00823B79">
            <w:pPr>
              <w:jc w:val="center"/>
            </w:pPr>
            <w:r w:rsidRPr="0095132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147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Винкел ъглов 20x20 мм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к</w:t>
            </w: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г.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25x25 мм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к</w:t>
            </w: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г.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30x30 мм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к</w:t>
            </w: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г.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40x40 мм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к</w:t>
            </w: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г.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148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Шина 12x3 мм                                    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к</w:t>
            </w: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г.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20x3 мм                                    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к</w:t>
            </w: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г.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AC0A5E">
        <w:trPr>
          <w:trHeight w:val="630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30x3 мм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30x4 мм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</w:tcPr>
          <w:p w:rsidR="0096565C" w:rsidRDefault="0096565C" w:rsidP="00823B79">
            <w:pPr>
              <w:jc w:val="center"/>
            </w:pPr>
            <w:r w:rsidRPr="00DA5344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кг.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AC0A5E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20x4 мм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</w:tcPr>
          <w:p w:rsidR="0096565C" w:rsidRDefault="0096565C" w:rsidP="00823B79">
            <w:pPr>
              <w:jc w:val="center"/>
            </w:pPr>
            <w:r w:rsidRPr="00DA5344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кг.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AC0A5E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30x4 мм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</w:tcPr>
          <w:p w:rsidR="0096565C" w:rsidRDefault="0096565C" w:rsidP="00823B79">
            <w:pPr>
              <w:jc w:val="center"/>
            </w:pPr>
            <w:r w:rsidRPr="00DA5344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кг.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AC0A5E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149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П профил 40x20x2/2000 мм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</w:tcPr>
          <w:p w:rsidR="0096565C" w:rsidRDefault="0096565C" w:rsidP="00823B79">
            <w:pPr>
              <w:jc w:val="center"/>
            </w:pPr>
            <w:r w:rsidRPr="00DA5344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кг.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AC0A5E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150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Т профил 30x30 мм                             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</w:tcPr>
          <w:p w:rsidR="0096565C" w:rsidRDefault="0096565C" w:rsidP="00823B79">
            <w:pPr>
              <w:jc w:val="center"/>
            </w:pPr>
            <w:r w:rsidRPr="00DA5344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кг.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AC0A5E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35x35 мм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</w:tcPr>
          <w:p w:rsidR="0096565C" w:rsidRDefault="0096565C" w:rsidP="00823B79">
            <w:pPr>
              <w:jc w:val="center"/>
            </w:pPr>
            <w:r w:rsidRPr="00DA5344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кг.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AC0A5E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151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Обло желязо 6 мм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</w:tcPr>
          <w:p w:rsidR="0096565C" w:rsidRDefault="0096565C" w:rsidP="00823B79">
            <w:pPr>
              <w:jc w:val="center"/>
            </w:pPr>
            <w:r w:rsidRPr="00DA5344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кг.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AC0A5E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                       8 мм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</w:tcPr>
          <w:p w:rsidR="0096565C" w:rsidRDefault="0096565C" w:rsidP="00823B79">
            <w:pPr>
              <w:jc w:val="center"/>
            </w:pPr>
            <w:r w:rsidRPr="00DA5344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кг.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AC0A5E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                     10 мм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</w:tcPr>
          <w:p w:rsidR="0096565C" w:rsidRDefault="0096565C" w:rsidP="00823B79">
            <w:pPr>
              <w:jc w:val="center"/>
            </w:pPr>
            <w:r w:rsidRPr="00DA5344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кг.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152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Железни тръби безшевни 22 мм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                                               32 мм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                                               42мм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                                               48 мм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AC0A5E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153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Дюбел многоцелев комплект 6x41 мм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  <w:vAlign w:val="bottom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AC0A5E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8х52мм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  <w:vAlign w:val="bottom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AC0A5E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154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Дюбел с винт 5 мм                              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  <w:vAlign w:val="bottom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AC0A5E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6мм                          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  <w:vAlign w:val="bottom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AC0A5E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8мм                          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  <w:vAlign w:val="bottom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AC0A5E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10мм                         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  <w:vAlign w:val="bottom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AC0A5E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12мм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  <w:vAlign w:val="bottom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AC0A5E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155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Поп нитове 3,2мм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  <w:vAlign w:val="bottom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AC0A5E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3,8мм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  <w:vAlign w:val="bottom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AC0A5E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4,0мм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  <w:vAlign w:val="bottom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AC0A5E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5,0мм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  <w:vAlign w:val="bottom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AC0A5E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156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Панти за алуминиева дограма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  <w:vAlign w:val="bottom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AC0A5E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157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Ограничител за прозорци ПВЦ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  <w:vAlign w:val="bottom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AC0A5E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158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Носач за щори                                    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  <w:vAlign w:val="bottom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AC0A5E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тапи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  <w:vAlign w:val="bottom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AC0A5E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стопери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  <w:vAlign w:val="bottom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AC0A5E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159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Пръчка за щори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  <w:vAlign w:val="bottom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160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Бургии за метал 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AC0A5E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1,0 мм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  <w:vAlign w:val="bottom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AC0A5E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1,5мм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  <w:vAlign w:val="bottom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AC0A5E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7C473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en-US"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1,6мм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  <w:vAlign w:val="bottom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AC0A5E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               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 мм, 2,4мм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  <w:vAlign w:val="bottom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AC0A5E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Змм, 3,2мм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  <w:vAlign w:val="bottom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AC0A5E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4мм, 4,8мм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  <w:vAlign w:val="bottom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AC0A5E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5мм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  <w:vAlign w:val="bottom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AC0A5E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6мм, 6,4мм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  <w:vAlign w:val="bottom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AC0A5E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7мм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  <w:vAlign w:val="bottom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AC0A5E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8мм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  <w:vAlign w:val="bottom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AC0A5E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10мм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  <w:vAlign w:val="bottom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AC0A5E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12мм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  <w:vAlign w:val="bottom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161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Бургии за бетон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AC0A5E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8мм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  <w:vAlign w:val="bottom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AC0A5E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6мм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  <w:vAlign w:val="bottom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AC0A5E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10мм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  <w:vAlign w:val="bottom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AC0A5E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12мм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  <w:vAlign w:val="bottom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AC0A5E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Бургии за дърво  Ф20мм/за мебели/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  <w:vAlign w:val="bottom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AC0A5E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Ф35мм/за мебели/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  <w:vAlign w:val="bottom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AC0A5E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Ф4мм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  <w:vAlign w:val="bottom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AC0A5E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ф6мм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  <w:vAlign w:val="bottom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AC0A5E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ф8мм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  <w:vAlign w:val="bottom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AC0A5E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162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Накрайници за винтовер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т</w:t>
            </w: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 комплект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  <w:vAlign w:val="bottom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163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Отверка 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noWrap/>
            <w:vAlign w:val="bottom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Отверка звезда - малка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  <w:noWrap/>
            <w:vAlign w:val="bottom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noWrap/>
            <w:vAlign w:val="bottom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Отверка звезда - средна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  <w:noWrap/>
            <w:vAlign w:val="bottom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noWrap/>
            <w:vAlign w:val="bottom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Отверка звезда - голяма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  <w:noWrap/>
            <w:vAlign w:val="bottom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noWrap/>
            <w:vAlign w:val="bottom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Отверка плоска - малка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  <w:noWrap/>
            <w:vAlign w:val="bottom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noWrap/>
            <w:vAlign w:val="bottom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Отверка плоска - средна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  <w:noWrap/>
            <w:vAlign w:val="bottom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noWrap/>
            <w:vAlign w:val="bottom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Отверка плоска - голяма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  <w:noWrap/>
            <w:vAlign w:val="bottom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164</w:t>
            </w:r>
          </w:p>
        </w:tc>
        <w:tc>
          <w:tcPr>
            <w:tcW w:w="4900" w:type="dxa"/>
            <w:noWrap/>
            <w:vAlign w:val="bottom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Чук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–</w:t>
            </w: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 метал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ен/</w:t>
            </w: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 монтажен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 0.600 кг.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165</w:t>
            </w:r>
          </w:p>
        </w:tc>
        <w:tc>
          <w:tcPr>
            <w:tcW w:w="4900" w:type="dxa"/>
            <w:noWrap/>
            <w:vAlign w:val="bottom"/>
          </w:tcPr>
          <w:p w:rsidR="0096565C" w:rsidRPr="00AD5F60" w:rsidRDefault="0096565C" w:rsidP="00823B79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  <w:lang w:eastAsia="bg-BG"/>
              </w:rPr>
            </w:pPr>
            <w:r w:rsidRPr="00807F2D"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Ролетка </w:t>
            </w: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2 м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166</w:t>
            </w:r>
          </w:p>
        </w:tc>
        <w:tc>
          <w:tcPr>
            <w:tcW w:w="4900" w:type="dxa"/>
            <w:noWrap/>
            <w:vAlign w:val="bottom"/>
          </w:tcPr>
          <w:p w:rsidR="0096565C" w:rsidRPr="00B503CB" w:rsidRDefault="0096565C" w:rsidP="00823B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Метър 2 м</w:t>
            </w:r>
            <w:bookmarkStart w:id="0" w:name="_GoBack"/>
            <w:bookmarkEnd w:id="0"/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  <w:noWrap/>
            <w:vAlign w:val="bottom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167</w:t>
            </w:r>
          </w:p>
        </w:tc>
        <w:tc>
          <w:tcPr>
            <w:tcW w:w="4900" w:type="dxa"/>
            <w:noWrap/>
            <w:vAlign w:val="bottom"/>
          </w:tcPr>
          <w:p w:rsidR="0096565C" w:rsidRPr="00B503CB" w:rsidRDefault="0096565C" w:rsidP="00823B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B503CB"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Ключ 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  <w:noWrap/>
            <w:vAlign w:val="bottom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4900" w:type="dxa"/>
            <w:noWrap/>
            <w:vAlign w:val="bottom"/>
          </w:tcPr>
          <w:p w:rsidR="0096565C" w:rsidRPr="00B503CB" w:rsidRDefault="0096565C" w:rsidP="00823B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B503CB">
              <w:rPr>
                <w:rFonts w:ascii="Times New Roman" w:hAnsi="Times New Roman"/>
                <w:sz w:val="24"/>
                <w:szCs w:val="24"/>
                <w:lang w:eastAsia="bg-BG"/>
              </w:rPr>
              <w:t>Шестограм к-т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noWrap/>
            <w:vAlign w:val="bottom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4900" w:type="dxa"/>
            <w:noWrap/>
            <w:vAlign w:val="bottom"/>
          </w:tcPr>
          <w:p w:rsidR="0096565C" w:rsidRPr="00B503CB" w:rsidRDefault="0096565C" w:rsidP="00823B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B503CB">
              <w:rPr>
                <w:rFonts w:ascii="Times New Roman" w:hAnsi="Times New Roman"/>
                <w:sz w:val="24"/>
                <w:szCs w:val="24"/>
                <w:lang w:eastAsia="bg-BG"/>
              </w:rPr>
              <w:t>Еврейска звезда к-т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noWrap/>
            <w:vAlign w:val="bottom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168</w:t>
            </w:r>
          </w:p>
        </w:tc>
        <w:tc>
          <w:tcPr>
            <w:tcW w:w="4900" w:type="dxa"/>
            <w:noWrap/>
            <w:vAlign w:val="bottom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Клещи с изолирани дръжки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  <w:noWrap/>
            <w:vAlign w:val="bottom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169</w:t>
            </w:r>
          </w:p>
        </w:tc>
        <w:tc>
          <w:tcPr>
            <w:tcW w:w="4900" w:type="dxa"/>
            <w:noWrap/>
            <w:vAlign w:val="bottom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Клещи арматурни и кримпващи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170</w:t>
            </w:r>
          </w:p>
        </w:tc>
        <w:tc>
          <w:tcPr>
            <w:tcW w:w="4900" w:type="dxa"/>
            <w:noWrap/>
            <w:vAlign w:val="bottom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Ножица за тръби PPR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  <w:noWrap/>
            <w:vAlign w:val="bottom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171</w:t>
            </w:r>
          </w:p>
        </w:tc>
        <w:tc>
          <w:tcPr>
            <w:tcW w:w="4900" w:type="dxa"/>
            <w:noWrap/>
            <w:vAlign w:val="bottom"/>
          </w:tcPr>
          <w:p w:rsidR="0096565C" w:rsidRPr="00B503CB" w:rsidRDefault="0096565C" w:rsidP="00823B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B503CB"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Въже капрон 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  <w:noWrap/>
            <w:vAlign w:val="bottom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4900" w:type="dxa"/>
            <w:noWrap/>
            <w:vAlign w:val="bottom"/>
          </w:tcPr>
          <w:p w:rsidR="0096565C" w:rsidRPr="00B503CB" w:rsidRDefault="0096565C" w:rsidP="00823B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B503CB">
              <w:rPr>
                <w:rFonts w:ascii="Times New Roman" w:hAnsi="Times New Roman"/>
                <w:sz w:val="24"/>
                <w:szCs w:val="24"/>
                <w:lang w:eastAsia="bg-BG"/>
              </w:rPr>
              <w:t>Ф16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  <w:noWrap/>
            <w:vAlign w:val="bottom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4900" w:type="dxa"/>
            <w:noWrap/>
            <w:vAlign w:val="bottom"/>
          </w:tcPr>
          <w:p w:rsidR="0096565C" w:rsidRPr="00B503CB" w:rsidRDefault="0096565C" w:rsidP="00823B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B503CB">
              <w:rPr>
                <w:rFonts w:ascii="Times New Roman" w:hAnsi="Times New Roman"/>
                <w:sz w:val="24"/>
                <w:szCs w:val="24"/>
                <w:lang w:eastAsia="bg-BG"/>
              </w:rPr>
              <w:t>Ф18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  <w:noWrap/>
            <w:vAlign w:val="bottom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172</w:t>
            </w:r>
          </w:p>
        </w:tc>
        <w:tc>
          <w:tcPr>
            <w:tcW w:w="4900" w:type="dxa"/>
            <w:noWrap/>
            <w:vAlign w:val="bottom"/>
          </w:tcPr>
          <w:p w:rsidR="0096565C" w:rsidRPr="00B503CB" w:rsidRDefault="0096565C" w:rsidP="00823B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B503CB">
              <w:rPr>
                <w:rFonts w:ascii="Times New Roman" w:hAnsi="Times New Roman"/>
                <w:sz w:val="24"/>
                <w:szCs w:val="24"/>
                <w:lang w:eastAsia="bg-BG"/>
              </w:rPr>
              <w:t>Глава за батерия керамична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  <w:noWrap/>
            <w:vAlign w:val="bottom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</w:t>
            </w: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173</w:t>
            </w:r>
          </w:p>
        </w:tc>
        <w:tc>
          <w:tcPr>
            <w:tcW w:w="4900" w:type="dxa"/>
            <w:noWrap/>
            <w:vAlign w:val="bottom"/>
          </w:tcPr>
          <w:p w:rsidR="0096565C" w:rsidRPr="00B503CB" w:rsidRDefault="0096565C" w:rsidP="00823B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B503CB"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Масло 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  <w:noWrap/>
            <w:vAlign w:val="bottom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AC0A5E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4900" w:type="dxa"/>
            <w:vAlign w:val="bottom"/>
          </w:tcPr>
          <w:p w:rsidR="0096565C" w:rsidRPr="00B503CB" w:rsidRDefault="0096565C" w:rsidP="00823B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B503CB">
              <w:rPr>
                <w:rFonts w:ascii="Times New Roman" w:hAnsi="Times New Roman"/>
                <w:sz w:val="24"/>
                <w:szCs w:val="24"/>
                <w:lang w:eastAsia="bg-BG"/>
              </w:rPr>
              <w:t>М10D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</w:tcPr>
          <w:p w:rsidR="0096565C" w:rsidRDefault="0096565C" w:rsidP="00823B79">
            <w:pPr>
              <w:jc w:val="center"/>
            </w:pPr>
            <w:r w:rsidRPr="00CF55E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л.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AC0A5E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4900" w:type="dxa"/>
            <w:vAlign w:val="center"/>
          </w:tcPr>
          <w:p w:rsidR="0096565C" w:rsidRPr="00B503CB" w:rsidRDefault="0096565C" w:rsidP="00823B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B503CB">
              <w:rPr>
                <w:rFonts w:ascii="Times New Roman" w:hAnsi="Times New Roman"/>
                <w:sz w:val="24"/>
                <w:szCs w:val="24"/>
                <w:lang w:eastAsia="bg-BG"/>
              </w:rPr>
              <w:t>М16D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</w:tcPr>
          <w:p w:rsidR="0096565C" w:rsidRDefault="0096565C" w:rsidP="00823B79">
            <w:pPr>
              <w:jc w:val="center"/>
            </w:pPr>
            <w:r w:rsidRPr="00CF55E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л.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174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Ножове за ротенбергер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AC0A5E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R3006HNK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  <w:vAlign w:val="bottom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AC0A5E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R2014S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  <w:vAlign w:val="bottom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AC0A5E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R2008SR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  <w:vAlign w:val="bottom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AC0A5E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175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Пили часовникарски комплект          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  <w:vAlign w:val="bottom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AC0A5E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176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Пили шлосерски комплект                 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  <w:vAlign w:val="bottom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AC0A5E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177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Пили плоски малки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  <w:vAlign w:val="bottom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AC0A5E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средни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  <w:vAlign w:val="bottom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AC0A5E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големи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  <w:vAlign w:val="bottom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AC0A5E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178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Пили кръгли малки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  <w:vAlign w:val="bottom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AC0A5E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средни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  <w:vAlign w:val="bottom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AC0A5E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големи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  <w:vAlign w:val="bottom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AC0A5E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179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Пили квадратни малки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  <w:vAlign w:val="bottom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AC0A5E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средни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  <w:vAlign w:val="bottom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AC0A5E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големи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  <w:vAlign w:val="bottom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AC0A5E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180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Пили полукръгли малки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  <w:vAlign w:val="bottom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AC0A5E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средни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  <w:vAlign w:val="bottom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AC0A5E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големи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  <w:vAlign w:val="bottom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AC0A5E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181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Пили плоски малки               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  <w:vAlign w:val="bottom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AC0A5E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средни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  <w:vAlign w:val="bottom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AC0A5E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големи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  <w:vAlign w:val="bottom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AC0A5E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182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Пили триъгълни малки                       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  <w:vAlign w:val="bottom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AC0A5E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183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Флашка 6мм с нормална резба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  <w:vAlign w:val="bottom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7C18BC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184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Закачалка с два рога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00" w:type="dxa"/>
            <w:vAlign w:val="bottom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7C18BC">
        <w:trPr>
          <w:trHeight w:val="315"/>
        </w:trPr>
        <w:tc>
          <w:tcPr>
            <w:tcW w:w="620" w:type="dxa"/>
            <w:tcBorders>
              <w:left w:val="nil"/>
              <w:right w:val="nil"/>
            </w:tcBorders>
            <w:vAlign w:val="center"/>
          </w:tcPr>
          <w:p w:rsidR="0096565C" w:rsidRPr="00FA1E2B" w:rsidRDefault="0096565C" w:rsidP="00AD5F6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4900" w:type="dxa"/>
            <w:tcBorders>
              <w:left w:val="nil"/>
              <w:right w:val="nil"/>
            </w:tcBorders>
            <w:vAlign w:val="center"/>
          </w:tcPr>
          <w:p w:rsidR="0096565C" w:rsidRPr="00FA1E2B" w:rsidRDefault="0096565C" w:rsidP="00AD5F6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bg-BG"/>
              </w:rPr>
            </w:pPr>
          </w:p>
        </w:tc>
        <w:tc>
          <w:tcPr>
            <w:tcW w:w="1600" w:type="dxa"/>
            <w:tcBorders>
              <w:left w:val="nil"/>
              <w:right w:val="nil"/>
            </w:tcBorders>
            <w:vAlign w:val="center"/>
          </w:tcPr>
          <w:p w:rsidR="0096565C" w:rsidRPr="00FA1E2B" w:rsidRDefault="0096565C" w:rsidP="00AD5F60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bg-BG"/>
              </w:rPr>
            </w:pPr>
          </w:p>
        </w:tc>
        <w:tc>
          <w:tcPr>
            <w:tcW w:w="1300" w:type="dxa"/>
            <w:tcBorders>
              <w:left w:val="nil"/>
              <w:right w:val="nil"/>
            </w:tcBorders>
            <w:vAlign w:val="center"/>
          </w:tcPr>
          <w:p w:rsidR="0096565C" w:rsidRPr="00FA1E2B" w:rsidRDefault="0096565C" w:rsidP="00AD5F6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bg-BG"/>
              </w:rPr>
            </w:pPr>
          </w:p>
        </w:tc>
        <w:tc>
          <w:tcPr>
            <w:tcW w:w="2160" w:type="dxa"/>
            <w:tcBorders>
              <w:left w:val="nil"/>
              <w:right w:val="nil"/>
            </w:tcBorders>
            <w:vAlign w:val="center"/>
          </w:tcPr>
          <w:p w:rsidR="0096565C" w:rsidRPr="00FA1E2B" w:rsidRDefault="0096565C" w:rsidP="00AD5F6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FA1E2B" w:rsidRDefault="0096565C" w:rsidP="00AD5F6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9960" w:type="dxa"/>
            <w:gridSpan w:val="4"/>
            <w:noWrap/>
            <w:vAlign w:val="bottom"/>
          </w:tcPr>
          <w:p w:rsidR="0096565C" w:rsidRPr="00FA1E2B" w:rsidRDefault="0096565C" w:rsidP="00CB65A4">
            <w:pPr>
              <w:pStyle w:val="ListParagraph"/>
              <w:spacing w:after="0" w:line="240" w:lineRule="auto"/>
              <w:ind w:left="360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FA1E2B">
              <w:rPr>
                <w:rFonts w:ascii="Times New Roman" w:hAnsi="Times New Roman"/>
                <w:color w:val="000000"/>
                <w:lang w:eastAsia="bg-BG"/>
              </w:rPr>
              <w:t>Материали за поддръжка на абонатни станции , парни , ВиК и климатични инсталации</w:t>
            </w: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Сферичен кран с изпразнител - FF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bg-BG"/>
              </w:rPr>
            </w:pP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0"/>
                <w:szCs w:val="20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ind w:firstLineChars="900" w:firstLine="2160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- 1/2"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0"/>
                <w:szCs w:val="20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ind w:firstLineChars="900" w:firstLine="2160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- 3/4"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0"/>
                <w:szCs w:val="20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ind w:firstLineChars="1000" w:firstLine="2400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-1"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0"/>
                <w:szCs w:val="20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ind w:firstLineChars="900" w:firstLine="2160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 1/4"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0"/>
                <w:szCs w:val="20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ind w:firstLineChars="900" w:firstLine="2160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eastAsia="bg-BG"/>
              </w:rPr>
              <w:t>1 1/2 "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0"/>
                <w:szCs w:val="20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ind w:firstLineChars="1000" w:firstLine="2400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2"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Сферичен кран с изпразнител - MF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0"/>
                <w:szCs w:val="20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ind w:firstLineChars="900" w:firstLine="1620"/>
              <w:rPr>
                <w:rFonts w:ascii="Times New Roman" w:hAnsi="Times New Roman"/>
                <w:color w:val="000000"/>
                <w:sz w:val="18"/>
                <w:szCs w:val="18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18"/>
                <w:szCs w:val="18"/>
                <w:lang w:eastAsia="bg-BG"/>
              </w:rPr>
              <w:t>- 1/2"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0"/>
                <w:szCs w:val="20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ind w:firstLineChars="900" w:firstLine="2160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- 3/4"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0"/>
                <w:szCs w:val="20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ind w:firstLineChars="1000" w:firstLine="2400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-1"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0"/>
                <w:szCs w:val="20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ind w:firstLineChars="900" w:firstLine="2160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 1/4 "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0"/>
                <w:szCs w:val="20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ind w:firstLineChars="900" w:firstLine="2160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 1/2"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0"/>
                <w:szCs w:val="20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ind w:firstLineChars="1000" w:firstLine="2400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2"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3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Сферичен кран - FF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0"/>
                <w:szCs w:val="20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ind w:firstLineChars="900" w:firstLine="2160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- 1/2"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noWrap/>
            <w:vAlign w:val="bottom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0"/>
                <w:szCs w:val="20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ind w:firstLineChars="900" w:firstLine="2160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- 3/4"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noWrap/>
            <w:vAlign w:val="bottom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0"/>
                <w:szCs w:val="20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ind w:firstLineChars="1000" w:firstLine="2400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-1"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noWrap/>
            <w:vAlign w:val="bottom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0"/>
                <w:szCs w:val="20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ind w:firstLineChars="900" w:firstLine="2160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 1/4 "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0"/>
                <w:szCs w:val="20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ind w:firstLineChars="900" w:firstLine="2160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 1/2"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0"/>
                <w:szCs w:val="20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ind w:firstLineChars="1000" w:firstLine="2400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2"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4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Сферичен кран - MF                                             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0"/>
                <w:szCs w:val="20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ind w:firstLineChars="900" w:firstLine="2160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- 1/2"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noWrap/>
            <w:vAlign w:val="bottom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0"/>
                <w:szCs w:val="20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- 3/4"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noWrap/>
            <w:vAlign w:val="bottom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0"/>
                <w:szCs w:val="20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ind w:firstLineChars="1000" w:firstLine="2400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-1"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noWrap/>
            <w:vAlign w:val="bottom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0"/>
                <w:szCs w:val="20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ind w:firstLineChars="900" w:firstLine="2160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 1/4"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0"/>
                <w:szCs w:val="20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ind w:firstLineChars="900" w:firstLine="2160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 1/2 "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0"/>
                <w:szCs w:val="20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ind w:firstLineChars="1000" w:firstLine="2400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2"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5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Сферичен кран с холендър - прав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0"/>
                <w:szCs w:val="20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ind w:firstLineChars="1000" w:firstLine="2400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- 1/2"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0"/>
                <w:szCs w:val="20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ind w:firstLineChars="1000" w:firstLine="1800"/>
              <w:rPr>
                <w:rFonts w:ascii="Times New Roman" w:hAnsi="Times New Roman"/>
                <w:color w:val="000000"/>
                <w:sz w:val="18"/>
                <w:szCs w:val="18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18"/>
                <w:szCs w:val="18"/>
                <w:lang w:eastAsia="bg-BG"/>
              </w:rPr>
              <w:t>- 3/4"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0"/>
                <w:szCs w:val="20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ind w:firstLineChars="1000" w:firstLine="2400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-1"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0"/>
                <w:szCs w:val="20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ind w:firstLineChars="900" w:firstLine="2160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 1/4"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0"/>
                <w:szCs w:val="20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ind w:firstLineChars="900" w:firstLine="1800"/>
              <w:rPr>
                <w:rFonts w:ascii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0"/>
                <w:szCs w:val="20"/>
                <w:lang w:eastAsia="bg-BG"/>
              </w:rPr>
              <w:t>1 1/2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0"/>
                <w:szCs w:val="20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ind w:firstLineChars="1000" w:firstLine="2400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2"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6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Сферичен кран с холендър - ъглов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0"/>
                <w:szCs w:val="20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ind w:firstLineChars="1000" w:firstLine="2400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- 1/2"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noWrap/>
            <w:vAlign w:val="bottom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0"/>
                <w:szCs w:val="20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ind w:firstLineChars="1000" w:firstLine="2400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- 3/4"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noWrap/>
            <w:vAlign w:val="bottom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0"/>
                <w:szCs w:val="20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ind w:firstLineChars="1000" w:firstLine="2400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-1"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noWrap/>
            <w:vAlign w:val="bottom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0"/>
                <w:szCs w:val="20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ind w:firstLineChars="1000" w:firstLine="2400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 1/4"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0"/>
                <w:szCs w:val="20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ind w:firstLineChars="1000" w:firstLine="2400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 1/2"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0"/>
                <w:szCs w:val="20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ind w:firstLineChars="1000" w:firstLine="2400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2"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7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Сферичен кран миньон - FF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ind w:firstLineChars="1000" w:firstLine="2400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- 1/2"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ind w:firstLineChars="1000" w:firstLine="2400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- 3/4"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ind w:firstLineChars="1000" w:firstLine="2400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-1"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ind w:firstLineChars="1000" w:firstLine="2400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   1/4 "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ind w:firstLineChars="1000" w:firstLine="2400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   1/2 "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ind w:firstLineChars="1000" w:firstLine="2400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2"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8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Сферичен кран миньон - MF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ind w:firstLineChars="1000" w:firstLine="2400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- 1/2"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ind w:firstLineChars="1000" w:firstLine="2400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- 3/4"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ind w:firstLineChars="1000" w:firstLine="2400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-1"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ind w:firstLineChars="1000" w:firstLine="2400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 1/4 "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ind w:firstLineChars="1000" w:firstLine="2400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 1/2 "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ind w:firstLineChars="1000" w:firstLine="2400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2"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9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Сферичен кран с термометър - прав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ind w:firstLineChars="1000" w:firstLine="2400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- 1/2"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ind w:firstLineChars="1000" w:firstLine="2400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- 3/4"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ind w:firstLineChars="1000" w:firstLine="2400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-1"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ind w:firstLineChars="1000" w:firstLine="2400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  1/4"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ind w:firstLineChars="1000" w:firstLine="2400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 1/2 "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ind w:firstLineChars="1000" w:firstLine="2400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2"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10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Сферичен кран с термометър - ъглов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ind w:firstLineChars="1000" w:firstLine="2400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- 1/2"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ind w:firstLineChars="1000" w:firstLine="2400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- 3/4"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ind w:firstLineChars="1000" w:firstLine="2400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-1"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ind w:firstLineChars="1000" w:firstLine="2400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 1/4 "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ind w:firstLineChars="1000" w:firstLine="2400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 1/2 "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ind w:firstLineChars="1000" w:firstLine="2400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2"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11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Търба с алуминиева вложка - парно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ind w:firstLineChars="1000" w:firstLine="2400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- Ø 16x2 мм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м.</w:t>
            </w:r>
          </w:p>
        </w:tc>
        <w:tc>
          <w:tcPr>
            <w:tcW w:w="2160" w:type="dxa"/>
            <w:noWrap/>
            <w:vAlign w:val="bottom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ind w:firstLineChars="1000" w:firstLine="2400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- Ø 18x2 мм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м,</w:t>
            </w:r>
          </w:p>
        </w:tc>
        <w:tc>
          <w:tcPr>
            <w:tcW w:w="2160" w:type="dxa"/>
            <w:noWrap/>
            <w:vAlign w:val="bottom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ind w:firstLineChars="1000" w:firstLine="2400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- Ø 20x2 мм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м.</w:t>
            </w:r>
          </w:p>
        </w:tc>
        <w:tc>
          <w:tcPr>
            <w:tcW w:w="2160" w:type="dxa"/>
            <w:noWrap/>
            <w:vAlign w:val="bottom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ind w:firstLineChars="1000" w:firstLine="2400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- Ø 25x3 мм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- Ø 32х 3 мм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12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Гофрирана тръба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ind w:firstLineChars="1000" w:firstLine="2400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- Ø 19 мм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ind w:firstLineChars="1000" w:firstLine="2400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- Ø 21 мм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ind w:firstLineChars="1000" w:firstLine="2400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- Ø 23mm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ind w:firstLineChars="1000" w:firstLine="2400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- Ø 28mm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ind w:firstLineChars="1000" w:firstLine="2400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- Ø 35mm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13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Радиаторен кран винтил   -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ind w:firstLineChars="1000" w:firstLine="2400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- прав - 1/2"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ind w:firstLineChars="1000" w:firstLine="2400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- прав - 3/4"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ind w:firstLineChars="1000" w:firstLine="2400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- ЪГЛОВ - 1/2"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ind w:firstLineChars="1000" w:firstLine="2400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- ъглов - 3/4"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</w:t>
            </w: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р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14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F164A5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Радиаторен</w:t>
            </w: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 щепсел -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- лява резба 1 1/4 " — 1/2 "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- десна резба 1 1/4 " - 1/2 "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- лява резба 1 1/4 " - 3/4 "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- десна резба 1 1/4 " - 3/4 "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- лява резба 1 " - 1/2 "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- десна резба 1 " - 1/2 "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ind w:firstLineChars="1000" w:firstLine="2400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15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Адаптор прав - мъжки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ind w:firstLineChars="1000" w:firstLine="2400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- Ø 1/2-16 mm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noWrap/>
            <w:vAlign w:val="bottom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ind w:firstLineChars="1000" w:firstLine="2400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- Ø 1/2-20 mm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noWrap/>
            <w:vAlign w:val="bottom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ind w:firstLineChars="1000" w:firstLine="2400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- Ø 3/4-20 mm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noWrap/>
            <w:vAlign w:val="bottom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16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Адаптор прав - женски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ind w:firstLineChars="1000" w:firstLine="2400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- Ø 1/2-16 mm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noWrap/>
            <w:vAlign w:val="bottom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ind w:firstLineChars="1000" w:firstLine="2400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- Ø 1/2-20 mm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noWrap/>
            <w:vAlign w:val="bottom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ind w:firstLineChars="1000" w:firstLine="2400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- Ø 3/4-20 mm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noWrap/>
            <w:vAlign w:val="bottom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17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Адаптор ъглов - мъжки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ind w:firstLineChars="1000" w:firstLine="2400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- Ø '1/2-16 mm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noWrap/>
            <w:vAlign w:val="bottom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ind w:firstLineChars="1000" w:firstLine="2400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- Ø 1/2-20 mm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noWrap/>
            <w:vAlign w:val="bottom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ind w:firstLineChars="1000" w:firstLine="2400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- Ø 3/4-20mm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noWrap/>
            <w:vAlign w:val="bottom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18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Адаптор ъглов - женски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ind w:firstLineChars="1000" w:firstLine="2400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 - Ø 1/2-16 mm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noWrap/>
            <w:vAlign w:val="bottom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ind w:firstLineChars="1000" w:firstLine="2400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 - Ø 1/2-20 mm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noWrap/>
            <w:vAlign w:val="bottom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ind w:firstLineChars="1000" w:firstLine="2400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 - Ø 3/4-20mm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noWrap/>
            <w:vAlign w:val="bottom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19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Адапторен тещик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 - Ø 1/2x16x16 mm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 - Ø 16x16x16 mm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 - Ø 3/4х20х20 mm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 - Ø 20x20x20 mm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 - Ø 25x25x25 mm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 - Ø 1"x25x25 mm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  - Ø 1 1/4"x32x32 mm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 - Ø 32x32x32 mm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20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Адапторна муфа - права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 - Ø 16x16 mm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 - Ø 20x20 mm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 - Ø 25x25 mm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 - Ø 32x32 mm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21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Адапторно коляно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 - Ø 16x16 mm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 - Ø 20x20 mm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 - Ø 25x25 mm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 - Ø 32x32 mm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630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22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Мъжки ракор за многослойна тръба с алуминиева вложка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630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23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Кран сферичен - спирателен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 w:eastAsia="bg-BG"/>
              </w:rPr>
              <w:t>UG</w:t>
            </w: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 мъжка резба за адаптор Ø 16 (прав)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1/2 - 16 mm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1/2 - 20 mm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3/4- 20 mm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630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24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Кран сферичен - спирателен 1/2 женска резба за адаптор Ø 16 (прав)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1/2' 16 mm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1/2 - 20 mm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3/4- 20 mm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630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25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Кран сферичен - спирателен 1/2 мъжка резба за адаптор Ø 16 (ъглов)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1/2 - 16 mm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noWrap/>
            <w:vAlign w:val="bottom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1/2 - 20 mm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noWrap/>
            <w:vAlign w:val="bottom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3/4 - 20 mm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630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26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Кран сферичен - спирателен 1/2 женска резба за адаптор Ø 16 (ъглов)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1/2 -16 mm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noWrap/>
            <w:vAlign w:val="bottom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1.2 - 20 mm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noWrap/>
            <w:vAlign w:val="bottom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3/4 - 20 mm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27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Стенно коляно за адаптор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 - Ø 1/2 х 16 mm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 - Ø 1/2 х 20 mm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 - Ø 3/4 х 20 mm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28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Термостатичен вентил - ъглов за адаптор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 - Ø 16 mm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 w:eastAsia="bg-BG"/>
              </w:rPr>
              <w:t>-</w:t>
            </w: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 Ø 20 mm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29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Термостатичен вентил - прав за адаптор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 - Ø 16 mm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 - Ø 20 mm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630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30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Термостатичен вентил - ъглов за адаптор с термоглава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 - Ø 16 mm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 - Ø 20 mm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630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31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Термостатичен вентил — прав за адаптор с термоглава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 - Ø 16 mm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 - Ø 20 mm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630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32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Термостатичен вентил - ъглов за адаптор с термоглава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 - Ø 1/2 х 16 mm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 - Ø 1/2 х 20 mm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 - Ø 3/4  х 20 mm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630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33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Термостатичен вентил - прав за адаптор с термоглава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 - Ø 1/2 х 16 mm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 - Ø 1/2 х 20 mm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 - Ø 3/4 х 20 mm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630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34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Термостатичен вентил - ъглов за с термоглава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 -Ø 1/2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 -Ø 3/4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35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Термостатичен вентил - нрав за с термоглава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 -Ø 1/2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 -Ø 3/4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36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Термостатичен вентил - ъглов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 -Ø 1/2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 -Ø 3/4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37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Термостатичен вентил - прав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 -Ø 1/2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 -Ø 3/4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38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Термостатична глава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39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Кълчища дълги повесмо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кг.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40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Секреген кран вентил -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прав - 1/2"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прав - 3/4"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41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Секретен кран вентил -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ъглов - 1/2п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ъглов- 3/4"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</w:t>
            </w: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р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42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Секретен кран вентил с адаптор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ъглов - 1/2 -16 mm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ъглов - 1/2 -20 mm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ъглов - 3/4 -20 mm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43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Секретен кран винтил с адаптор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ъглов - 1/2 -16 mm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ъглов - 1/2 -20 mm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ъглов - 3/4 -20 mm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44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Кран за пълнене и източване                                   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 -Ø 1/2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 -Ø 3/4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45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Термокран винтил -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прав   - 1/2"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ЪГЛОВ   - 1/2"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46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Ръчен обезвъздушител - Ø 1/2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47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Автоматичен обезвъздушител за радиатор -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прав - 1/2"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ЪГЛОВ -   1/2"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48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Автоматичен обе</w:t>
            </w: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звъздушител за радиатор -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- ляв 1"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- десен 1 "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- лив 1 1/4 "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- десен 1 1/4 "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49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Мека изолация за тръби                                                                    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 - Ø 16 х 6 mm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 - Ø 18 х 6 mm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 - Ø 22 х 6 mm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 - Ø 28x6 mm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 - Ø 35 x 6 mm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 - Ø 18 x 10 mm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 - Ø 22 x 10 mm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 - Ø 28x10 mm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 - Ø 35x10 mm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630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50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Клингерит за гарнитури със специфичен размер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 - 1 mm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м2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 - 2 mm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м2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 - 3 mm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м2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 - 4 mm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м2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51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Клингеритови гарнитури -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- 1/2"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- 3/4"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1"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 1/4 "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52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Гумени гарнитури -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- 1/2 "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- 3/4"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1"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 1/4 "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630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53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Манометър MIRI -4,6-скала 0/6,клас 2,5, резба G-1/8, големина 40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630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54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Манометър +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 w:eastAsia="bg-BG"/>
              </w:rPr>
              <w:t xml:space="preserve"> </w:t>
            </w: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термометър — 80mm, 0 до 120°С, 0 до 6 Bar - заден изход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630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55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Манометър радиален ABS-80mm, 1/2, 2,5, 0 до 6Ваг - заден изход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630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56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Манометър аксиален ABS- 80mm, 1/2, 2,5,0 до 6Ваг, 0 до 120°С - заден изход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630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57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Термометър - 0 63, 0 до 120"С, аксиален -заден изход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630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58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Манометър - 0 63, 0 до 10 Bar, аксиален -заден изход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59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Конзоли за чугунени радиатори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60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Конзоли за алуминиеви радиатори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630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61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Тръба полипропиленова с алуминиева вложка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 - Ø 20mm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м.</w:t>
            </w:r>
          </w:p>
        </w:tc>
        <w:tc>
          <w:tcPr>
            <w:tcW w:w="2160" w:type="dxa"/>
            <w:noWrap/>
            <w:vAlign w:val="bottom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 - Ø 25mm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м.</w:t>
            </w:r>
          </w:p>
        </w:tc>
        <w:tc>
          <w:tcPr>
            <w:tcW w:w="2160" w:type="dxa"/>
            <w:noWrap/>
            <w:vAlign w:val="bottom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 - Ø 32mm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м.</w:t>
            </w:r>
          </w:p>
        </w:tc>
        <w:tc>
          <w:tcPr>
            <w:tcW w:w="2160" w:type="dxa"/>
            <w:noWrap/>
            <w:vAlign w:val="bottom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 - Ø 40mm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м.</w:t>
            </w:r>
          </w:p>
        </w:tc>
        <w:tc>
          <w:tcPr>
            <w:tcW w:w="2160" w:type="dxa"/>
            <w:noWrap/>
            <w:vAlign w:val="bottom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62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Холендър радиат</w:t>
            </w: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орен - прав                                  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1/2"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3/4"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63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Холендър радиаторен - ъглов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1/2"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3/4"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64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Тапа радиаторна 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лява 1 1/4"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дясна 1 1/4 "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лява 1"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дясна 1 "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65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Обезвъздушител - тапа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дясна 1 1/4 "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лява 1 1/4"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лява 1 "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дясна 1"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66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Скоби за тръби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 - Ø 16mm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 - Ø 18mm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 - Ø 20mm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 - Ø 25mm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 - Ø 32mm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 - Ø 40mm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67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Моментно монтажно лепило за тухла и бетон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68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Бързо свързващо монтажно лепило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69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Универсално монтажно лепило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70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Универсално лепило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71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Воден "Y"- филтър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- 1/2"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- 3/4"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- 1"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 1/4"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 1/2"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2"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72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Канела сферична с накрайник за маркуч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1/2"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3/4"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73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Бързосменна връзка за маркуч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1/2"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3/4"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74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Бързосменна връзка със стоп за маркуч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1/2"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3/4"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75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Адаптор за кран за бързосменни връзки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ind w:firstLineChars="1000" w:firstLine="2400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1/2"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ind w:firstLineChars="1000" w:firstLine="2400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3/4"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76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Съединител за бързосменна връзка за маркуч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1/2"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3/4"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77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Съединител за маркуч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1/2"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3/4"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78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Месингова връзка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ind w:firstLineChars="1000" w:firstLine="2400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1/2"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ind w:firstLineChars="1000" w:firstLine="2400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3/4"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630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79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Адаптор от три секции за бързосменна връзка за маркуч                                                                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ind w:firstLineChars="1000" w:firstLine="2400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1/2"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ind w:firstLineChars="1000" w:firstLine="2400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3/4"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80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Маркуч температуроустойчив усилен - 10Ваг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81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Коляно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- 1/2"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- 3/4"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-1"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 1/4 "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 1/2 "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2"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82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Коляно-нипел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- 1/2"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noWrap/>
            <w:vAlign w:val="bottom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- 3/4"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noWrap/>
            <w:vAlign w:val="bottom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 "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noWrap/>
            <w:vAlign w:val="bottom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 1/4"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noWrap/>
            <w:vAlign w:val="bottom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 1/2"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noWrap/>
            <w:vAlign w:val="bottom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2"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noWrap/>
            <w:vAlign w:val="bottom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83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Нипел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- 1/2"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noWrap/>
            <w:vAlign w:val="bottom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- 3/4"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noWrap/>
            <w:vAlign w:val="bottom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- 1"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noWrap/>
            <w:vAlign w:val="bottom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 1/4 "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noWrap/>
            <w:vAlign w:val="bottom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 1/2"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noWrap/>
            <w:vAlign w:val="bottom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2"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noWrap/>
            <w:vAlign w:val="bottom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84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Тройник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- 1/2"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noWrap/>
            <w:vAlign w:val="bottom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- 3/4"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noWrap/>
            <w:vAlign w:val="bottom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- 1"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noWrap/>
            <w:vAlign w:val="bottom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 1/4"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noWrap/>
            <w:vAlign w:val="bottom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 1/2"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noWrap/>
            <w:vAlign w:val="bottom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2"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noWrap/>
            <w:vAlign w:val="bottom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85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Холендър мъжки - женски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- 1/2"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noWrap/>
            <w:vAlign w:val="bottom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- 3/4"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noWrap/>
            <w:vAlign w:val="bottom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- 1"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noWrap/>
            <w:vAlign w:val="bottom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 1/4"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noWrap/>
            <w:vAlign w:val="bottom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 1/2"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noWrap/>
            <w:vAlign w:val="bottom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2"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noWrap/>
            <w:vAlign w:val="bottom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86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Холендър женски - женски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- 1/2"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noWrap/>
            <w:vAlign w:val="bottom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- 3/4"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noWrap/>
            <w:vAlign w:val="bottom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- 1"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noWrap/>
            <w:vAlign w:val="bottom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 1/4 "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noWrap/>
            <w:vAlign w:val="bottom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 1/2"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noWrap/>
            <w:vAlign w:val="bottom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2"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noWrap/>
            <w:vAlign w:val="bottom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87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Ъглов холендър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- 1/2"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noWrap/>
            <w:vAlign w:val="bottom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- 3/4"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noWrap/>
            <w:vAlign w:val="bottom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1"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noWrap/>
            <w:vAlign w:val="bottom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 1/4"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noWrap/>
            <w:vAlign w:val="bottom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 1/2"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noWrap/>
            <w:vAlign w:val="bottom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2"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noWrap/>
            <w:vAlign w:val="bottom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88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Капи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- 1/2"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6р.</w:t>
            </w:r>
          </w:p>
        </w:tc>
        <w:tc>
          <w:tcPr>
            <w:tcW w:w="2160" w:type="dxa"/>
            <w:noWrap/>
            <w:vAlign w:val="bottom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- 3/4"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noWrap/>
            <w:vAlign w:val="bottom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-1"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noWrap/>
            <w:vAlign w:val="bottom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 1/4 "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noWrap/>
            <w:vAlign w:val="bottom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 1/2 "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noWrap/>
            <w:vAlign w:val="bottom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2"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noWrap/>
            <w:vAlign w:val="bottom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89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Тапи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- 1/2 "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noWrap/>
            <w:vAlign w:val="bottom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- 3/4"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noWrap/>
            <w:vAlign w:val="bottom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- 1"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noWrap/>
            <w:vAlign w:val="bottom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 1/4"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noWrap/>
            <w:vAlign w:val="bottom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 1/2"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noWrap/>
            <w:vAlign w:val="bottom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2"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noWrap/>
            <w:vAlign w:val="bottom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90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Муфа-нипел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- 1/2"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noWrap/>
            <w:vAlign w:val="bottom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- 3/4"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noWrap/>
            <w:vAlign w:val="bottom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- 1"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noWrap/>
            <w:vAlign w:val="bottom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 3/4"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noWrap/>
            <w:vAlign w:val="bottom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 1/2"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noWrap/>
            <w:vAlign w:val="bottom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2"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noWrap/>
            <w:vAlign w:val="bottom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91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Редук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т</w:t>
            </w: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ивна муфа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1/2 - 3/4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92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Редуктивен нипел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1/2 - 3/4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93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Редукция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1/2 - 3/4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630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94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Група за автоматично пълнене на вода с манометър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1/2"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3/4"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95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Възвратен клапан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- 1/2"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- 3/4"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-1"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 1/4 "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 1/2 "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2"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96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Редуцир - вентил за вода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630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97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Филтър за вода тип "Y" с вграден сферичен кран с холендър и осов манометър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- 1/2"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- 3/4"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98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Кран сферичен 1/2 " с накрайник за дренаж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99</w:t>
            </w:r>
          </w:p>
        </w:tc>
        <w:tc>
          <w:tcPr>
            <w:tcW w:w="4900" w:type="dxa"/>
            <w:noWrap/>
            <w:vAlign w:val="bottom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Шибърни кранове - 1/2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630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100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Мини кран сферичен - мъжка резба за накрайник на адаптор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101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Колекторни кутии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102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 Конзола за закрепване бяла 195 мм с дюбел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103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Конзола за закрепване ъглова 195 мм с дюбел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104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Конзола регулируема 100 мм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105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Стойка за под радиатор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106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Нипел радиаторен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 1/4"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1"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107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Шпилки метални 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 - Ø 6mm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 - Ø 8тт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 - Ø 10mm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 - Ø 12mm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 - Ø 14mm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108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Шина - метална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4mm дебелина 20mm ширина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5mm дебелина 20mm ширина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109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Скоба за маркуч 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12 - 20mm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20 - 32mm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28 - 38mm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32 - 44mm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38 - 50mm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44 - 56mm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56 - 66mm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84 - 100mm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110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Усилено бандажно тиксо 50mm x 50m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111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Грес - ЛИТЕЛ Y-2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оп.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112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Тръби ППР мм. 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20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м.</w:t>
            </w:r>
          </w:p>
        </w:tc>
        <w:tc>
          <w:tcPr>
            <w:tcW w:w="2160" w:type="dxa"/>
            <w:noWrap/>
            <w:vAlign w:val="bottom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25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м.</w:t>
            </w:r>
          </w:p>
        </w:tc>
        <w:tc>
          <w:tcPr>
            <w:tcW w:w="2160" w:type="dxa"/>
            <w:noWrap/>
            <w:vAlign w:val="bottom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32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м.</w:t>
            </w:r>
          </w:p>
        </w:tc>
        <w:tc>
          <w:tcPr>
            <w:tcW w:w="2160" w:type="dxa"/>
            <w:noWrap/>
            <w:vAlign w:val="bottom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40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м.</w:t>
            </w:r>
          </w:p>
        </w:tc>
        <w:tc>
          <w:tcPr>
            <w:tcW w:w="2160" w:type="dxa"/>
            <w:noWrap/>
            <w:vAlign w:val="bottom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50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м.</w:t>
            </w:r>
          </w:p>
        </w:tc>
        <w:tc>
          <w:tcPr>
            <w:tcW w:w="2160" w:type="dxa"/>
            <w:noWrap/>
            <w:vAlign w:val="bottom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113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Тръби поцинковани -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1/2"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3/4"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1"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 1/2"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114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Коляно ППР 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20мм.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noWrap/>
            <w:vAlign w:val="bottom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25мм.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noWrap/>
            <w:vAlign w:val="bottom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32 мм.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noWrap/>
            <w:vAlign w:val="bottom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40мм.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noWrap/>
            <w:vAlign w:val="bottom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115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Коляно с метална вложка с външна резба        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20/1/2 "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noWrap/>
            <w:vAlign w:val="bottom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25/1/2 "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noWrap/>
            <w:vAlign w:val="bottom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20/3/4"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noWrap/>
            <w:vAlign w:val="bottom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25/3/4"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noWrap/>
            <w:vAlign w:val="bottom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116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Коляно с метална вложка с вътрешна резба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20/1/2 "                                    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noWrap/>
            <w:vAlign w:val="bottom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25/1/2"                                    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noWrap/>
            <w:vAlign w:val="bottom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20/3/4"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noWrap/>
            <w:vAlign w:val="bottom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25/3/4"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noWrap/>
            <w:vAlign w:val="bottom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630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117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Коляно степно с метална вложка с вътрешна резба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20/1/2 "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25/1/2 "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20/3/4"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25/3/4"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118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Муфа   П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ПР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20мм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25мм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32мм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40мм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119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Тройник ППР                                                        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20мм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25мм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З2мм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40мм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120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Тройник редукцин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 </w:t>
            </w: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ППР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25/25/20 мм.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32/32/20 мм.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32/32/25 мм.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121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Редукция ППР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25/20мм.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32/20 мм.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40/20 мм.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40/32 мм.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32/25мм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40/25мм.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122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Преход външна резба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20/1/2 "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25/1/2 "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20/3/4"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25/3/4"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123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Преход вътрешна резба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20/1/2"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25/1/2"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20/3/4"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25/3/4"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124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Спирателен кран ППРмм.                                   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20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25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32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125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Тапа ППРмм.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20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25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32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126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Скоба ремонтна (бърза връзка)мм.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20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25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32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40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50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127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Удължител 1/2",см.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3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4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5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128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Удължител 3/4",см.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3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4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5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129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Лебедка за батерия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130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Скоба водовземна за                                                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1/2"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3/4"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1"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2"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131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Сферичен спирателен кра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н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1/2"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3/4"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1"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2"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132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Спирателен кран за писоар                                    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1/2 "/3/8"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1/2 "/1/2 "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133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Смесителна батерия -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- стенна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-стояща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134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Глава за батерия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за тип "Видима"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за стоящи батерия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135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Пластмасови ръкохватки за батерия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136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Душ батерия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137</w:t>
            </w:r>
          </w:p>
        </w:tc>
        <w:tc>
          <w:tcPr>
            <w:tcW w:w="4900" w:type="dxa"/>
            <w:noWrap/>
            <w:vAlign w:val="bottom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Слушалка за душ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138</w:t>
            </w:r>
          </w:p>
        </w:tc>
        <w:tc>
          <w:tcPr>
            <w:tcW w:w="4900" w:type="dxa"/>
            <w:noWrap/>
            <w:vAlign w:val="bottom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Шлаух за душ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139</w:t>
            </w:r>
          </w:p>
        </w:tc>
        <w:tc>
          <w:tcPr>
            <w:tcW w:w="4900" w:type="dxa"/>
            <w:noWrap/>
            <w:vAlign w:val="bottom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96FF5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Обикновена стенна стойка за душ - подвижна слушалка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140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Уплътнители за глави на батерия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141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Мека връзка 1/2 "см.-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20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30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40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50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60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142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Напорен кран за тоалетни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 тип </w:t>
            </w: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"Видима"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143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Напорен кран за писоари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 тип </w:t>
            </w: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"Видима"'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630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144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Резервни части за напорни кранове-клапан, цилиндър,пружина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 тип </w:t>
            </w: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"Видима"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145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Тефлонова лента12мм.- 10м.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146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Компенсатор метал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1/2"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3/4"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1"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11/2"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2"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147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Ремонтна скоба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1/2"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3/4"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1"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11/2"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222 2"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148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Капа ППР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20мм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25мм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149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Уплътнител за батерия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150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Уплътнител за меки връзки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151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Уплътнители за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1/2"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3/4"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1"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11/2"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2"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152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Прехвърляща дъга ППР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20мм.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25мм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153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Тръби ПВЦ мм.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20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eastAsia="bg-BG"/>
              </w:rPr>
              <w:t>25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32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40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50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110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154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Колена ПВЦ мм.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25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32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40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noWrap/>
            <w:vAlign w:val="bottom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50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noWrap/>
            <w:vAlign w:val="bottom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110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noWrap/>
            <w:vAlign w:val="bottom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155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Дъги   ПВЦ мм.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25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32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40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noWrap/>
            <w:vAlign w:val="bottom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50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noWrap/>
            <w:vAlign w:val="bottom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F26C1F">
        <w:trPr>
          <w:trHeight w:val="315"/>
        </w:trPr>
        <w:tc>
          <w:tcPr>
            <w:tcW w:w="620" w:type="dxa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110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noWrap/>
            <w:vAlign w:val="bottom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156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Разклонители ПВЦ мм.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40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noWrap/>
            <w:vAlign w:val="bottom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50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noWrap/>
            <w:vAlign w:val="bottom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110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noWrap/>
            <w:vAlign w:val="bottom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157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Муфи ПВЦ 100мм.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158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Ремонтна /дълга/муфа ПВЦ 100мм.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159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Лепило за ПВЦ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160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Бандажна лента за ВиК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161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Силикон водоустойчив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162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Болкит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кг.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163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Мивки порцеланови  тоалетни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малък размер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среден р</w:t>
            </w: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азмер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noWrap/>
            <w:vAlign w:val="bottom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голям размер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noWrap/>
            <w:vAlign w:val="bottom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164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Мивка алпака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165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Сифон за мивка -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пластмасов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комбиниран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гъвкав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166</w:t>
            </w:r>
          </w:p>
        </w:tc>
        <w:tc>
          <w:tcPr>
            <w:tcW w:w="4900" w:type="dxa"/>
            <w:noWrap/>
            <w:vAlign w:val="bottom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Мека връзка за мивка /гофрирана/</w:t>
            </w:r>
          </w:p>
        </w:tc>
        <w:tc>
          <w:tcPr>
            <w:tcW w:w="1600" w:type="dxa"/>
            <w:noWrap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167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Сифон за писоар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noWrap/>
            <w:vAlign w:val="bottom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168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Комплект за монтаж на мивка 8x90мм.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noWrap/>
            <w:vAlign w:val="bottom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169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Комплект за монтаж на тоалетна чиния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170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Казанче пластмасово стенно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noWrap/>
            <w:vAlign w:val="bottom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171</w:t>
            </w:r>
          </w:p>
        </w:tc>
        <w:tc>
          <w:tcPr>
            <w:tcW w:w="4900" w:type="dxa"/>
            <w:noWrap/>
            <w:vAlign w:val="bottom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96FF5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ПВЦ болт за свързване на капак за тоалетна чиния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noWrap/>
            <w:vAlign w:val="bottom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172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Арматура за казанче пластмасово комплект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173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Арматура за казанче порцеланово комплект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174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Изпразващ механизъм за тоалетно казанче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175</w:t>
            </w:r>
          </w:p>
        </w:tc>
        <w:tc>
          <w:tcPr>
            <w:tcW w:w="4900" w:type="dxa"/>
            <w:noWrap/>
            <w:vAlign w:val="bottom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Пълнещо устройство за тоалетно казанче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176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Поплавък за казанче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177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Тоалетна чиния порцеланова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noWrap/>
            <w:vAlign w:val="bottom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Тоалетно клекало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noWrap/>
            <w:vAlign w:val="bottom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178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Моноблок порцелан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179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Тоалетна дъска пластмасова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noWrap/>
            <w:vAlign w:val="bottom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180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Поставка за сапун - Инокс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noWrap/>
            <w:vAlign w:val="bottom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181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Закачалки - Инокс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noWrap/>
            <w:vAlign w:val="bottom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182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Решетка за душ/ накрайник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noWrap/>
            <w:vAlign w:val="bottom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183</w:t>
            </w:r>
          </w:p>
        </w:tc>
        <w:tc>
          <w:tcPr>
            <w:tcW w:w="4900" w:type="dxa"/>
            <w:vAlign w:val="center"/>
          </w:tcPr>
          <w:p w:rsidR="0096565C" w:rsidRPr="00AD5F60" w:rsidRDefault="0096565C" w:rsidP="00823B79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  <w:lang w:eastAsia="bg-BG"/>
              </w:rPr>
            </w:pPr>
            <w:r w:rsidRPr="00E86179">
              <w:rPr>
                <w:rFonts w:ascii="Times New Roman" w:hAnsi="Times New Roman"/>
                <w:sz w:val="24"/>
                <w:szCs w:val="24"/>
                <w:lang w:eastAsia="bg-BG"/>
              </w:rPr>
              <w:t>Държач на щанга за душ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noWrap/>
            <w:vAlign w:val="bottom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184</w:t>
            </w:r>
          </w:p>
        </w:tc>
        <w:tc>
          <w:tcPr>
            <w:tcW w:w="4900" w:type="dxa"/>
            <w:noWrap/>
            <w:vAlign w:val="bottom"/>
          </w:tcPr>
          <w:p w:rsidR="0096565C" w:rsidRPr="00E569E3" w:rsidRDefault="0096565C" w:rsidP="00823B79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  <w:lang w:eastAsia="bg-BG"/>
              </w:rPr>
            </w:pPr>
            <w:r w:rsidRPr="00E569E3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Дозатор за течен сапун за монтаж на стена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noWrap/>
            <w:vAlign w:val="bottom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185</w:t>
            </w:r>
          </w:p>
        </w:tc>
        <w:tc>
          <w:tcPr>
            <w:tcW w:w="4900" w:type="dxa"/>
            <w:noWrap/>
            <w:vAlign w:val="bottom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Поставка за тоалетна хартия  обикновенна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noWrap/>
            <w:vAlign w:val="bottom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186</w:t>
            </w:r>
          </w:p>
        </w:tc>
        <w:tc>
          <w:tcPr>
            <w:tcW w:w="4900" w:type="dxa"/>
            <w:noWrap/>
            <w:vAlign w:val="bottom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Д</w:t>
            </w:r>
            <w:r w:rsidRPr="00E569E3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озатор за тоалетна хартия  на пачки монтаж на стена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noWrap/>
            <w:vAlign w:val="bottom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187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Маншон хармоника за тоалетна чинии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noWrap/>
            <w:vAlign w:val="bottom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188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Маншон гумен мм.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160" w:type="dxa"/>
            <w:noWrap/>
            <w:vAlign w:val="bottom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40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noWrap/>
            <w:vAlign w:val="bottom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50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noWrap/>
            <w:vAlign w:val="bottom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110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189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Уплътнители за сифон па тоалетна мивка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32х50мм.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25х50мм.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40х50мм.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190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Уплътнител за моноблок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191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Подов сифон 105мм.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192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Подов сифон квадратен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193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Подов сифон дворен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194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Решетка за подов сифон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кръг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квадрат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195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Скоби за укрепване ВиК инсталация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196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Изолационна лента ВиК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197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Секундно лепило 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630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198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Манометри - комбинирани за температура и налягане с възвратни клапи - 1/2 "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199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Водни филтри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3/8"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1/2"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3/4"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1"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2"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3"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200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Елементи за водни филтри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3/8"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1/2"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3/4"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1"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бп.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2"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3"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630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201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Силиконово</w:t>
            </w: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 уплътнение за ремонт на водна помпа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630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202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Самозалепваща се изолационна лента 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203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Термоизолация за тръби d-20mm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3/8"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1"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1/2"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3/4"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2"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70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3"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4 "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5"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204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Термоизолация на платна - дебелина 20mm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2x1 м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 х 2 м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630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205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Алуминиева самозалепваща се лента- 50/50mm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206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Бандажна лента за изолация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00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207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Лепило за изолация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630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Препарат за премахване на мазнини (обезмаслител)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630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208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Филтърна материя(миеща)- за въздушен ф-тър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630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209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Спрей за почистване на изпарителите на стайните климатици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210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Гумени и клингеритови гарнитури -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- дебелина — 1mm: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3/8 "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1/2"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3/4"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1"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2"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3"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- дебелина — 2mm: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3/8"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1/2"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3/4"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 "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2"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3"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- дебелина - 3mm: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3/8"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1/2"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3/4"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1"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 "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3 "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211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Трапецовидни ремъци 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750mm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850mm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950mm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1000mm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1150mm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1180mm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1550mm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1900mm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212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Антифриз - концентрат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л.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213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Тапа гумена /капачка/ ф110 мм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                                       Ф50мм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214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B503CB"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Капачка за сифон </w:t>
            </w: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/не ръждавейка/</w:t>
            </w:r>
            <w:r w:rsidRPr="00B503CB"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 – Инокс 12/12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215</w:t>
            </w:r>
          </w:p>
        </w:tc>
        <w:tc>
          <w:tcPr>
            <w:tcW w:w="49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Ревизионна вратичка  PVC 15/20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216</w:t>
            </w:r>
          </w:p>
        </w:tc>
        <w:tc>
          <w:tcPr>
            <w:tcW w:w="4900" w:type="dxa"/>
            <w:vAlign w:val="center"/>
          </w:tcPr>
          <w:p w:rsidR="0096565C" w:rsidRPr="00B503CB" w:rsidRDefault="0096565C" w:rsidP="00823B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B503CB">
              <w:rPr>
                <w:rFonts w:ascii="Times New Roman" w:hAnsi="Times New Roman"/>
                <w:sz w:val="24"/>
                <w:szCs w:val="24"/>
                <w:lang w:eastAsia="bg-BG"/>
              </w:rPr>
              <w:t>Розетна вентилация</w:t>
            </w:r>
          </w:p>
        </w:tc>
        <w:tc>
          <w:tcPr>
            <w:tcW w:w="1600" w:type="dxa"/>
            <w:vAlign w:val="center"/>
          </w:tcPr>
          <w:p w:rsidR="0096565C" w:rsidRPr="001D6CBA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en-US"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1D6CBA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B503CB" w:rsidRDefault="0096565C" w:rsidP="00823B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B503CB">
              <w:rPr>
                <w:rFonts w:ascii="Times New Roman" w:hAnsi="Times New Roman"/>
                <w:sz w:val="24"/>
                <w:szCs w:val="24"/>
                <w:lang w:eastAsia="bg-BG"/>
              </w:rPr>
              <w:t>ф 125/160</w:t>
            </w:r>
          </w:p>
        </w:tc>
        <w:tc>
          <w:tcPr>
            <w:tcW w:w="160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4900" w:type="dxa"/>
            <w:noWrap/>
            <w:vAlign w:val="bottom"/>
          </w:tcPr>
          <w:p w:rsidR="0096565C" w:rsidRPr="00B503CB" w:rsidRDefault="0096565C" w:rsidP="00823B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B503CB">
              <w:rPr>
                <w:rFonts w:ascii="Times New Roman" w:hAnsi="Times New Roman"/>
                <w:sz w:val="24"/>
                <w:szCs w:val="24"/>
                <w:lang w:eastAsia="bg-BG"/>
              </w:rPr>
              <w:t>ф 100/128</w:t>
            </w:r>
          </w:p>
        </w:tc>
        <w:tc>
          <w:tcPr>
            <w:tcW w:w="1600" w:type="dxa"/>
            <w:noWrap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217</w:t>
            </w:r>
          </w:p>
        </w:tc>
        <w:tc>
          <w:tcPr>
            <w:tcW w:w="4900" w:type="dxa"/>
            <w:noWrap/>
            <w:vAlign w:val="bottom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Изолация за тръби външен м-ж 1/2"</w:t>
            </w:r>
          </w:p>
        </w:tc>
        <w:tc>
          <w:tcPr>
            <w:tcW w:w="1600" w:type="dxa"/>
            <w:noWrap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noWrap/>
            <w:vAlign w:val="bottom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Изолация за тръби външен м-ж 3/3"</w:t>
            </w:r>
          </w:p>
        </w:tc>
        <w:tc>
          <w:tcPr>
            <w:tcW w:w="1600" w:type="dxa"/>
            <w:noWrap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noWrap/>
            <w:vAlign w:val="bottom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Изолация за тръби външен м-ж 1"</w:t>
            </w:r>
          </w:p>
        </w:tc>
        <w:tc>
          <w:tcPr>
            <w:tcW w:w="1600" w:type="dxa"/>
            <w:noWrap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noWrap/>
            <w:vAlign w:val="bottom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Изолация за тръби външен м-ж 1 1/4"</w:t>
            </w:r>
          </w:p>
        </w:tc>
        <w:tc>
          <w:tcPr>
            <w:tcW w:w="1600" w:type="dxa"/>
            <w:noWrap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noWrap/>
            <w:vAlign w:val="bottom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Изолация за тръби външен м-ж 1 1/2"</w:t>
            </w:r>
          </w:p>
        </w:tc>
        <w:tc>
          <w:tcPr>
            <w:tcW w:w="1600" w:type="dxa"/>
            <w:noWrap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noWrap/>
            <w:vAlign w:val="bottom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Изолация за тръби външен м-ж 2"</w:t>
            </w:r>
          </w:p>
        </w:tc>
        <w:tc>
          <w:tcPr>
            <w:tcW w:w="1600" w:type="dxa"/>
            <w:noWrap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218</w:t>
            </w:r>
          </w:p>
        </w:tc>
        <w:tc>
          <w:tcPr>
            <w:tcW w:w="4900" w:type="dxa"/>
            <w:noWrap/>
            <w:vAlign w:val="bottom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Възвратен клапан 1/2"</w:t>
            </w:r>
          </w:p>
        </w:tc>
        <w:tc>
          <w:tcPr>
            <w:tcW w:w="1600" w:type="dxa"/>
            <w:noWrap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noWrap/>
            <w:vAlign w:val="bottom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Възвратен клапан 3/3"</w:t>
            </w:r>
          </w:p>
        </w:tc>
        <w:tc>
          <w:tcPr>
            <w:tcW w:w="1600" w:type="dxa"/>
            <w:noWrap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noWrap/>
            <w:vAlign w:val="bottom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Възвратен клапан 1"</w:t>
            </w:r>
          </w:p>
        </w:tc>
        <w:tc>
          <w:tcPr>
            <w:tcW w:w="1600" w:type="dxa"/>
            <w:noWrap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noWrap/>
            <w:vAlign w:val="bottom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Възвратен клапан 1 1/4"</w:t>
            </w:r>
          </w:p>
        </w:tc>
        <w:tc>
          <w:tcPr>
            <w:tcW w:w="1600" w:type="dxa"/>
            <w:noWrap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noWrap/>
            <w:vAlign w:val="bottom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Възвратен клапан 1 1/2"</w:t>
            </w:r>
          </w:p>
        </w:tc>
        <w:tc>
          <w:tcPr>
            <w:tcW w:w="1600" w:type="dxa"/>
            <w:noWrap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noWrap/>
            <w:vAlign w:val="bottom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Възвратен клапан 2"</w:t>
            </w:r>
          </w:p>
        </w:tc>
        <w:tc>
          <w:tcPr>
            <w:tcW w:w="1600" w:type="dxa"/>
            <w:noWrap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219</w:t>
            </w:r>
          </w:p>
        </w:tc>
        <w:tc>
          <w:tcPr>
            <w:tcW w:w="4900" w:type="dxa"/>
            <w:noWrap/>
            <w:vAlign w:val="bottom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ППК - предпазен пружинен клапан 2,5 bar  1/2"</w:t>
            </w:r>
          </w:p>
        </w:tc>
        <w:tc>
          <w:tcPr>
            <w:tcW w:w="1600" w:type="dxa"/>
            <w:noWrap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noWrap/>
            <w:vAlign w:val="bottom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ППК - предпазен пружинен клапан 2,5 bar  3/4"</w:t>
            </w:r>
          </w:p>
        </w:tc>
        <w:tc>
          <w:tcPr>
            <w:tcW w:w="1600" w:type="dxa"/>
            <w:noWrap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0202D8">
        <w:trPr>
          <w:trHeight w:val="315"/>
        </w:trPr>
        <w:tc>
          <w:tcPr>
            <w:tcW w:w="620" w:type="dxa"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noWrap/>
            <w:vAlign w:val="bottom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ППК - предпазен пружинен клапан 2,5 bar  1"</w:t>
            </w:r>
          </w:p>
        </w:tc>
        <w:tc>
          <w:tcPr>
            <w:tcW w:w="1600" w:type="dxa"/>
            <w:noWrap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0726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0202D8">
        <w:trPr>
          <w:trHeight w:val="315"/>
        </w:trPr>
        <w:tc>
          <w:tcPr>
            <w:tcW w:w="620" w:type="dxa"/>
            <w:tcBorders>
              <w:left w:val="nil"/>
              <w:right w:val="nil"/>
            </w:tcBorders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4900" w:type="dxa"/>
            <w:tcBorders>
              <w:left w:val="nil"/>
              <w:right w:val="nil"/>
            </w:tcBorders>
            <w:noWrap/>
            <w:vAlign w:val="bottom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600" w:type="dxa"/>
            <w:tcBorders>
              <w:left w:val="nil"/>
              <w:right w:val="nil"/>
            </w:tcBorders>
            <w:noWrap/>
            <w:vAlign w:val="center"/>
          </w:tcPr>
          <w:p w:rsidR="0096565C" w:rsidRPr="00A0726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tcBorders>
              <w:left w:val="nil"/>
              <w:right w:val="nil"/>
            </w:tcBorders>
            <w:vAlign w:val="center"/>
          </w:tcPr>
          <w:p w:rsidR="0096565C" w:rsidRPr="00A0726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160" w:type="dxa"/>
            <w:tcBorders>
              <w:left w:val="nil"/>
              <w:right w:val="nil"/>
            </w:tcBorders>
            <w:vAlign w:val="center"/>
          </w:tcPr>
          <w:p w:rsidR="0096565C" w:rsidRPr="00FA1E2B" w:rsidRDefault="0096565C" w:rsidP="0010293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00"/>
        </w:trPr>
        <w:tc>
          <w:tcPr>
            <w:tcW w:w="10580" w:type="dxa"/>
            <w:gridSpan w:val="5"/>
            <w:vAlign w:val="center"/>
          </w:tcPr>
          <w:p w:rsidR="0096565C" w:rsidRPr="00FA1E2B" w:rsidRDefault="0096565C" w:rsidP="00AD5F6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FA1E2B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Материали за ремонт на ел. инсталации и поддръжка на телефонните системи</w:t>
            </w: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Луминисцентни пури  230V  18W  L-600mm 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бяла (студена) светлина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жълта (дневна) светлина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Луминисцентни пури  230V  36W L-1200mm 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бяла (студена) светлина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жълта (дневна) светлина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630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3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Халогенна крушка Е27 230V стандартна  L-96mm, dØ-55mm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42W – 630Lm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52W – 820Lm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70W – 1200Lm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630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4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Халогенна крушка Е14 230V стандартна L-104mm, dØ-35mm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18W – 170Lm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28W – 345Lm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42W – 630Lm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630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5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Халогенна крушка Е27 230V малък балон L-74mm, dØ-45mm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28W – 320Lm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42W – 580Lm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630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6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Халогенна крушка Е14 230V малък балон L-80mm, dØ-45mm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18W – 160Lm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28W – 320Lm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42W – 580Lm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630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7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Халогенна крушка  SPOT  Е27 230V</w:t>
            </w: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br/>
              <w:t>L-105mm, dØ-63mm , 42W – 765cd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630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8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Халогенна крушка SPOT  Е14 230V  </w:t>
            </w: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br/>
              <w:t>L-85mm, dØ-50mm, 28W – 410cd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630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9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Халогенна крушка PAR38  Е27  230V </w:t>
            </w: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br/>
              <w:t xml:space="preserve">L-139mm, dШ-123mm 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50W – 1200cd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75W – 2400cd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10</w:t>
            </w:r>
          </w:p>
        </w:tc>
        <w:tc>
          <w:tcPr>
            <w:tcW w:w="4900" w:type="dxa"/>
            <w:noWrap/>
            <w:vAlign w:val="bottom"/>
          </w:tcPr>
          <w:p w:rsidR="0096565C" w:rsidRPr="00B503CB" w:rsidRDefault="0096565C" w:rsidP="00823B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B503CB">
              <w:rPr>
                <w:rFonts w:ascii="Times New Roman" w:hAnsi="Times New Roman"/>
                <w:sz w:val="24"/>
                <w:szCs w:val="24"/>
                <w:lang w:eastAsia="bg-BG"/>
              </w:rPr>
              <w:t>Крушка обикновена Е27, 40w</w:t>
            </w:r>
          </w:p>
        </w:tc>
        <w:tc>
          <w:tcPr>
            <w:tcW w:w="1600" w:type="dxa"/>
            <w:noWrap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11</w:t>
            </w:r>
          </w:p>
        </w:tc>
        <w:tc>
          <w:tcPr>
            <w:tcW w:w="4900" w:type="dxa"/>
            <w:noWrap/>
            <w:vAlign w:val="bottom"/>
          </w:tcPr>
          <w:p w:rsidR="0096565C" w:rsidRPr="00B503CB" w:rsidRDefault="0096565C" w:rsidP="00823B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B503CB"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Крушка обикновена Е27, 60w </w:t>
            </w:r>
          </w:p>
        </w:tc>
        <w:tc>
          <w:tcPr>
            <w:tcW w:w="1600" w:type="dxa"/>
            <w:noWrap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12</w:t>
            </w:r>
          </w:p>
        </w:tc>
        <w:tc>
          <w:tcPr>
            <w:tcW w:w="4900" w:type="dxa"/>
            <w:noWrap/>
            <w:vAlign w:val="bottom"/>
          </w:tcPr>
          <w:p w:rsidR="0096565C" w:rsidRPr="00B503CB" w:rsidRDefault="0096565C" w:rsidP="00823B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B503CB">
              <w:rPr>
                <w:rFonts w:ascii="Times New Roman" w:hAnsi="Times New Roman"/>
                <w:sz w:val="24"/>
                <w:szCs w:val="24"/>
                <w:lang w:eastAsia="bg-BG"/>
              </w:rPr>
              <w:t>Крушка обикновена Е14, 40w</w:t>
            </w:r>
          </w:p>
        </w:tc>
        <w:tc>
          <w:tcPr>
            <w:tcW w:w="1600" w:type="dxa"/>
            <w:noWrap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13</w:t>
            </w:r>
          </w:p>
        </w:tc>
        <w:tc>
          <w:tcPr>
            <w:tcW w:w="4900" w:type="dxa"/>
            <w:noWrap/>
            <w:vAlign w:val="bottom"/>
          </w:tcPr>
          <w:p w:rsidR="0096565C" w:rsidRPr="00B503CB" w:rsidRDefault="0096565C" w:rsidP="00823B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B503CB">
              <w:rPr>
                <w:rFonts w:ascii="Times New Roman" w:hAnsi="Times New Roman"/>
                <w:sz w:val="24"/>
                <w:szCs w:val="24"/>
                <w:lang w:eastAsia="bg-BG"/>
              </w:rPr>
              <w:t>Крушка обикновена Е14, 60w</w:t>
            </w:r>
          </w:p>
        </w:tc>
        <w:tc>
          <w:tcPr>
            <w:tcW w:w="1600" w:type="dxa"/>
            <w:noWrap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14</w:t>
            </w:r>
          </w:p>
        </w:tc>
        <w:tc>
          <w:tcPr>
            <w:tcW w:w="4900" w:type="dxa"/>
            <w:noWrap/>
            <w:vAlign w:val="bottom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Кру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шка рефлекторна Е14, 40w </w:t>
            </w:r>
          </w:p>
        </w:tc>
        <w:tc>
          <w:tcPr>
            <w:tcW w:w="1600" w:type="dxa"/>
            <w:noWrap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15</w:t>
            </w:r>
          </w:p>
        </w:tc>
        <w:tc>
          <w:tcPr>
            <w:tcW w:w="4900" w:type="dxa"/>
            <w:vAlign w:val="bottom"/>
          </w:tcPr>
          <w:p w:rsidR="0096565C" w:rsidRPr="00B503CB" w:rsidRDefault="0096565C" w:rsidP="00823B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B503CB">
              <w:rPr>
                <w:rFonts w:ascii="Times New Roman" w:hAnsi="Times New Roman"/>
                <w:sz w:val="24"/>
                <w:szCs w:val="24"/>
                <w:lang w:eastAsia="bg-BG"/>
              </w:rPr>
              <w:t>Крушка енергоспестяваща Е27 20w бяла светлина</w:t>
            </w:r>
          </w:p>
        </w:tc>
        <w:tc>
          <w:tcPr>
            <w:tcW w:w="1600" w:type="dxa"/>
            <w:noWrap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16</w:t>
            </w:r>
          </w:p>
        </w:tc>
        <w:tc>
          <w:tcPr>
            <w:tcW w:w="4900" w:type="dxa"/>
            <w:vAlign w:val="bottom"/>
          </w:tcPr>
          <w:p w:rsidR="0096565C" w:rsidRPr="00B503CB" w:rsidRDefault="0096565C" w:rsidP="00823B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B503CB">
              <w:rPr>
                <w:rFonts w:ascii="Times New Roman" w:hAnsi="Times New Roman"/>
                <w:sz w:val="24"/>
                <w:szCs w:val="24"/>
                <w:lang w:eastAsia="bg-BG"/>
              </w:rPr>
              <w:t>Крушка енергоспестяваща Е27 11w бяла светлина</w:t>
            </w:r>
          </w:p>
        </w:tc>
        <w:tc>
          <w:tcPr>
            <w:tcW w:w="1600" w:type="dxa"/>
            <w:noWrap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17</w:t>
            </w:r>
          </w:p>
        </w:tc>
        <w:tc>
          <w:tcPr>
            <w:tcW w:w="4900" w:type="dxa"/>
            <w:vAlign w:val="center"/>
          </w:tcPr>
          <w:p w:rsidR="0096565C" w:rsidRPr="0066236E" w:rsidRDefault="0096565C" w:rsidP="00823B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66236E">
              <w:rPr>
                <w:rFonts w:ascii="Times New Roman" w:hAnsi="Times New Roman"/>
                <w:sz w:val="24"/>
                <w:szCs w:val="24"/>
                <w:lang w:eastAsia="bg-BG"/>
              </w:rPr>
              <w:t>Апартаментно табло до:</w:t>
            </w:r>
          </w:p>
        </w:tc>
        <w:tc>
          <w:tcPr>
            <w:tcW w:w="1600" w:type="dxa"/>
            <w:noWrap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4900" w:type="dxa"/>
            <w:vAlign w:val="center"/>
          </w:tcPr>
          <w:p w:rsidR="0096565C" w:rsidRPr="0066236E" w:rsidRDefault="0096565C" w:rsidP="00823B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66236E">
              <w:rPr>
                <w:rFonts w:ascii="Times New Roman" w:hAnsi="Times New Roman"/>
                <w:sz w:val="24"/>
                <w:szCs w:val="24"/>
                <w:lang w:eastAsia="bg-BG"/>
              </w:rPr>
              <w:t>8 модула</w:t>
            </w:r>
          </w:p>
        </w:tc>
        <w:tc>
          <w:tcPr>
            <w:tcW w:w="1600" w:type="dxa"/>
            <w:noWrap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4900" w:type="dxa"/>
            <w:vAlign w:val="center"/>
          </w:tcPr>
          <w:p w:rsidR="0096565C" w:rsidRPr="0066236E" w:rsidRDefault="0096565C" w:rsidP="00823B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66236E">
              <w:rPr>
                <w:rFonts w:ascii="Times New Roman" w:hAnsi="Times New Roman"/>
                <w:sz w:val="24"/>
                <w:szCs w:val="24"/>
                <w:lang w:eastAsia="bg-BG"/>
              </w:rPr>
              <w:t>12 модула</w:t>
            </w:r>
          </w:p>
        </w:tc>
        <w:tc>
          <w:tcPr>
            <w:tcW w:w="1600" w:type="dxa"/>
            <w:noWrap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4900" w:type="dxa"/>
            <w:vAlign w:val="center"/>
          </w:tcPr>
          <w:p w:rsidR="0096565C" w:rsidRPr="0066236E" w:rsidRDefault="0096565C" w:rsidP="00823B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66236E">
              <w:rPr>
                <w:rFonts w:ascii="Times New Roman" w:hAnsi="Times New Roman"/>
                <w:sz w:val="24"/>
                <w:szCs w:val="24"/>
                <w:lang w:eastAsia="bg-BG"/>
              </w:rPr>
              <w:t>2х12 модула</w:t>
            </w:r>
          </w:p>
        </w:tc>
        <w:tc>
          <w:tcPr>
            <w:tcW w:w="1600" w:type="dxa"/>
            <w:noWrap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18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Лед осветител 18 W противовлажен</w:t>
            </w:r>
          </w:p>
        </w:tc>
        <w:tc>
          <w:tcPr>
            <w:tcW w:w="1600" w:type="dxa"/>
            <w:noWrap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20</w:t>
            </w:r>
          </w:p>
        </w:tc>
        <w:tc>
          <w:tcPr>
            <w:tcW w:w="4900" w:type="dxa"/>
            <w:noWrap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Лед осветител 14 W противовлажен</w:t>
            </w:r>
          </w:p>
        </w:tc>
        <w:tc>
          <w:tcPr>
            <w:tcW w:w="1600" w:type="dxa"/>
            <w:noWrap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630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21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Лед осветител /red/ противовлажен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22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Диоден осветител авариен/ евакуационен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23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Крушка специална E27 A55 75 w/240v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24</w:t>
            </w:r>
          </w:p>
        </w:tc>
        <w:tc>
          <w:tcPr>
            <w:tcW w:w="4900" w:type="dxa"/>
            <w:vAlign w:val="bottom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Капачка PVC – конзола/отвор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630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25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Халогенна лампа G9 230V  L-43mm, dØ-14mm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25W – 260Lm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40W – 490Lm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630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60W – 820Lm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26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Халогенна лампа тип „Луна” GU10  230V L-55mm, dØ-50.7mm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35W – 570cd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630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50W – 900cd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27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Халогенна лампа тип „Луна” GU5.3  230V  L-46mm, dØ-50.7mm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35W – 570cd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50W – 900cd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630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28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Халогенна лампа тип „Луна” GU5.3  12V  L-46mm, dØ-50.7mm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20W – 510cd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35W – 1050cd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630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50W – 1500cd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29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Халогенна лампа тип „Луна” GU4  12V  L-40mm, dØ-35.3mm 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20W – 580cd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35W – 1000cd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630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30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Халогенна лампа  G4  12V  L-33mm, dØ-10mm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5W – 55Lm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10W – 130Lm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630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20W – 300Lm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31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Халогенна пура /линейна лампа/  R7s  230V   L-74.9mm, dШ-12mm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80(100)W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120(150)W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32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Халогенна пура /линейна лампа/  R7s  230V  L-114.2mm, dØ-12mm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630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120(150)W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160(200)W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230(300)W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400(500)W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33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Халогенна пура /линейна лампа/  R7s  230V  L-189mm, dØ-12mm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630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750W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1000W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1500W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630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2000W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34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Халогенна пура /линейна лампа/  Rx7s  230V  L-78mm, dØ-12mm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80(100)W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120(150)W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35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Халогенна пура /линейна лампа/  Rx7s  230V  L-118mm, dØ-12mm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120(150)W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630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160(200)W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240(300)W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400(500)W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36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Метал-халогенни лампи   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630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37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пура  HQI-TS  Rx7s-24  230V L-135mm, dØ-23mm, 150W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38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Метал-халогенна лампа HIE E27   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70W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150W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39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Натриева лампа Е40 230V  L-210mm, dØ-47mm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100W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150W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250W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630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40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Живачна лампа  Е27  230V  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125W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250W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630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400W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41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Енергоспестяваща лампа /STICK/  E14  230V  2500-2700K   L&lt;129mm, dØ&lt;45mm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7W – 380Lm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11W – 640Lm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630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42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Енергоспестяваща лампа /STICK/  E27  230V 2500-2700K   L&lt;170mm, dØ&lt;55mm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14W – 820Lm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18W – 1140Lm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630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22W – 1440Lm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43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Енергоспестяваща лампа /TWIST/  E14  230V  2500-2700K   L&lt;100mm, dØ&lt;45mm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7W – 420Lm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11W – 650Lm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630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44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Енергоспестяваща лампа /TWIST/  E27  230V  2500-2700K   L&lt;120mm, dØ&lt;55mm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14W – 860Lm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18W – 1200Lm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630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22W – 1600Lm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45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Енергоспестяваща лампа /MINI CANDLE/  E14  230V  2500-2700K   L&lt;124mm, dØ&lt;39mm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7W – 286Lm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630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10W – 445Lm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630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46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Енергоспестяваща лампа /MINI CANDLE/   E27  230V  2500-2700K   L&lt;119mm, dØ&lt;39mm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7W – 286Lm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10W – 445Lm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47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Енергоспестяваща лампа /MINI GLOBE/   E14 230V  7W   2500-2700K  L-105mm, dØ-57mm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630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48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Енергоспестяваща лампа /MINI GLOBE/   E27  230V  2500-2700K   L&lt;165mm, dØ&lt;95mm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11W – 630Lm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15W – 850Lm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630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20W – 1160Lm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49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Енергоспестяваща лампа  G24d-2; G24d-3 2700K  L-130:149mm  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18W – 1200Lm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630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26W – 1800Lm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50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Енергоспестяваща лампа  G24d-2; G24d-3 4000K  L-130:149mm  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18W – 1200Lm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630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26W – 1800Lm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51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Енергоспестяваща лампа G23  2700K  L-214mm  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9W – 600Lm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11W – 900Lm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52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Енергоспестяваща лампа G23  4000K  L-214mm  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9W – 600Lm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11W – 900Lm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53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Стартер за луминисцентни лампи S 2  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54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Стартер за луминисцентни лампи S 10  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55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Стартер за луминисцентни лампи S 22 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56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Електронен баласт за луминисцентни лампи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630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 x 36W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 x 36W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 x 18W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4 x 18W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630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57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Електромагнитен баласт /дросел/ за луминисцентни лампи 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36W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18W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 x 18W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630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58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Електромагнитен баласт /дросел/ за натриеви лампи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100W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150W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250W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59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Електромагнитен баласт /дросел/ за метал-халогенни лампи: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630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60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МХ пури HQI-TS   150W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61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МХ лампи HIE E27   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70W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150W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62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Електромагнитен баласт /дросел/ за живачни лампи 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150W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250W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400W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6</w:t>
            </w: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3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Запално устройство за МХЛ: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64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 МХ пури HQI-TS   150W 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65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МХ лампи HIE E27   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70W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150W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630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66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Eл. трансформатори  230 / 12V 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105W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150W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67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Фасунги за луминисцентни лампи G13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68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Фасунга за луминисцентни лампи със стартерна основа G13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69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Стартерна основа за луминисцентни лампи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70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Кабелни превръзки /свински опашки/ -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75 x 2.5mm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оп.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100 x 2.5mm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оп.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160 x 2.5mm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оп.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200 x 2.5mm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оп.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140 x 3.5mm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оп.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200 x 3.5mm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оп.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280 x 3.5mm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оп.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360 x 3.5mm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оп.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160 x 4.5mm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оп.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200 x 4.5mm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оп.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280 x 4.5mm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оп.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360 x 4.5mm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оп.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240 x 7.5mm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оп.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280 x 7.5mm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оп.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360 x 4.5mm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оп.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500 x 4.5mm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оп.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550 x 9mm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оп.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630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780 x 9mm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оп.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630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250 x 12.5mm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оп.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500 x 12.5mm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оп.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71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Изолирбанд 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72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Самовулканизираща изолационна лента (бишоп)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73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Лента ограничителна (маркировъчна) PVC - /жълта „Високо напрежение”/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74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Кабел СВТ   - 2 x 1mm²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                         2 x 1,5mm²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                         2 x 2,5mm²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                         2 x 4mm²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                         3 x 1mm²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                         3 x 1,5mm²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                         3 x 2,5mm²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                         3 x 4mm²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                         3 x 6mm²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                         3 x 10mm²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                         3 x 16mm²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                         4 x 1mm²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                         4 x 1,5mm²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                         4 x 2,5mm²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                         4 x 4mm²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                         4 x 6mm²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                         4 x 10mm²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                         4 x 16mm²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                         5 x 1mm²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                         5 x 1,5mm²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                         5 x 2,5mm²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                         5 x 4mm²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                         5 x 6mm²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                         5 x 10mm²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                         5 x 16mm²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75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Кабел ПВВ-МБ1 /мостов/ -   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                         2 х 1mm²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                         2 х 1,5mm²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                         2 х 2,5mm²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                         2 х 4mm²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                         2 х 6mm²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                         2 х 10mm²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                         3 х 1mm²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                         3 х 1,5mm²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                         3 х 2,5mm²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                         3 х 4mm²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                         3 х 6mm²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                         3 х 10mm²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                         4 х 1mm²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                         4 х 1,5mm²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                         4 х 2,5mm²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                         5 х 1mm²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                         5 х 1,5mm²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                         5 х 2,5mm²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76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Кабел ШВПС  –  2 х 0,5mm²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                               2 х 0,75mm²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                               2 х 1mm²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                               2 х 1,5mm²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                               2 х 2,5mm²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                               2 х 4mm²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                               3 х 1mm²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                               3 х 1,5mm²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                               3 х 2,5mm²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                               3 х 4mm²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                               3 х 6mm²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                               4 х 1mm²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                               4 х 1,5mm²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                               4 х 2,5mm²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                               4 х 4mm²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                               4 х 6mm²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                               5 х 1mm²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                               5 х 1,5mm²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                               5 х 2,5mm²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                               5 х 4mm²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                               5 х 6mm²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77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Проводник силиконов  –  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0,75mm²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1mm²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1,5mm²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2,5mm²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4mm²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6mm²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78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Проводник гъвкав ПВ-А2 / H05V-K/ -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0,5mm²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0,75mm²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1mm²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1,5mm²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2,5mm²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4mm²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6mm²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10mm²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16mm²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25mm²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35mm²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79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Каб.накрайник втулков изолиран -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0.75 / 8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оп.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0.75 / 10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оп.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 / 8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оп.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 / 10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оп.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1,5 / 10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оп.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1,5 / 12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оп.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2,5 / 10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оп.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2,5 / 12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оп.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4 / 10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оп.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4 / 12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оп.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noWrap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6 / 12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оп.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6 / 18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оп.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10 / 12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оп.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10 / 18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оп.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80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Каб.накрайник втулков изолиран сдвоен -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 х 0,75 / 8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оп.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 х 1 / 8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оп.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 х 1,5 / 10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оп.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 х 2,5 / 10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оп.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 х 4 / 12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оп.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 х 6 / 14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оп.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81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Каб.накрайник изолиран тип „ухо” -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 / Ø5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оп.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 / Ø6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оп.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2,5 / Ø6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оп.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2,5 / Ø8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оп.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2,5 / Ø10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оп.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6 / Ø6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оп.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6 / Ø8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оп.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6 / Ø10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оп.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16 / Ø10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оп.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82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Каб.накрайник вилков изолиран -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 / Ø5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оп.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 / Ø6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оп.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2,5 / Ø6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оп.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2,5 / Ø8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оп.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2,5 / Ø10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оп.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6 / Ø6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оп.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6 / Ø8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оп.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6 / Ø10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оп.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16 / Ø10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оп.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83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Автоконектори изолирани /тип NI (женски)/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4,8-2,5 / 0,8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оп.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6,3-2,5 / 0,8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оп.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6,3-6 / 0,8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оп.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630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84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Автоконектори изолирани /тип WI (мъжки)/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4,8-2,5 / 0,8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оп.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6,3-2,5 / 0,8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оп.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6,3-6 / 0,8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оп.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85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Каб. накрайник съединителен изолиран /муфа/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 (0,5-1)mm²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оп.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2,5 (1,5-2,5)mm²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оп.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6 (4-6)mm²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оп.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86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Каб. обувки тръбни медни -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10 / Ø6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10 / Ø8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10 / Ø10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10 / Ø12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16 / Ø6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16 / Ø8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16 / Ø10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16 / Ø12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25 / Ø6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25 / Ø8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25 / Ø10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25 / Ø12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35 / Ø6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35 / Ø8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35 / Ø10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35 / Ø12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87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Термосвиваем шлаух -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Ø2,4:1,2mm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Ø3,2:1,6mm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Ø4,8:2,4mm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Ø6,4:3,2mm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Ø9,6:4,8mm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Ø12,7:6,35mm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Ø19,1:9,5mm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Ø25,4:12,7mm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Ø38,1:19,1mm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Ø50,8:25,4mm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88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PVC гофрирани тръби -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Ø11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Ø13,5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Ø16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Ø19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Ø23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Ø29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Ø36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Ø50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89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Прозрачна кабелна спирала -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Ø3 / Ø5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Ø4 / Ø6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Ø6 / Ø8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Ø8 / Ø10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Ø10 / Ø12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Ø12 / Ø14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Ø14 / Ø16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90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Кутия конзолна Ø60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91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Кутия конзолна за гипскартон - 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единична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двойна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четворна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92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Кутия разклонителна с капак-кръгла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93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Кутия разклонителна с капак за гипскартон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94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Кутия разклонителна за външен монтаж IP54-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Ø65 x 35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Ø80 x 40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80 x 80 x 40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100 x 100 x 50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120 x 80 x 50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150 x 110 x 80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240 x 190 x 90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300 x 220 x 120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95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Модулно табло за външен монтаж IP40 - 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8 DIN модула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12 DIN модула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18 DIN модула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24 DIN модула (12х2)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36 DIN модула (18х2)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54 DIN модула (18Х3)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96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Модулно табло за вграден монтаж IP40 -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8 DIN модула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12 DIN модула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18 DIN модула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24 DIN модула (12х2)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36 DIN модула (18х2)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54 DIN модула (18Х3)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97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Кабелни </w:t>
            </w:r>
            <w:r w:rsidRPr="00672253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щуцери</w:t>
            </w: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 с гайка -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PG 7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PG 9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PG 11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PG 13,5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PG 16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PG 21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PG 29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PG 36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98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PVC кабелни канали -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11 x 10 mm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18 x 13 mm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24 x 22 mm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40 x 15 mm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99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Лустер клеми бакелитови -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2,5mm²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4mm²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6mm²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100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Лустер клеми полипропиленови -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2,5mm²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4mm²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6mm²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10mm²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16mm²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25mm²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101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Лустер клеми порцеланови -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2,5mm² двойна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2,5mm² тройна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4mm² двойна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4mm² тройна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6mm² двойна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6mm² тройна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102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Клема редова - 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WK 2,5 / U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WK 4 / U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WK 6 / U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WK 10 / U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WK 16 / U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103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Клема редова земна -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WK 4 SL / U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WK 6  SL / U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WK 10 SL / U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WK 16 SL / U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104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Монтажна шина за табла (DIN – шина) -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35mm x 7,5L - 2m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35mm x 15L - 2m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105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Захранващи (фазови) гребени - 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Гребен изолиран  1Р  57р  63А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Гребен изолиран  3Р  19р  63А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Гребен изолиран  4Р  16р  63А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Гребен  за авт. прекъсвачи  1Р /12р/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Гребен  за авт. прекъсвачи  2Р /12р/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Гребен  за авт. прекъсвачи  3Р /12р/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Гребен  за авт. прекъсвачи  4Р /12р/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Гребен  за авт. прекъсвачи  1Р /48р/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Гребен  за авт. прекъсвачи  2Р /48р/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Гребен  за авт. прекъсвачи  3Р /48р/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Гребен  за авт. прекъсвачи  4Р /48р/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106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Модулни контактори -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16A 1NO 230/240V AC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25A 1NO 230/240V AC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16A 1NO+1NC 230/240V AC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16A 2NO+2NC 230/240V AC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25A 2NO+2NC 230/240V AC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25A 2NO 230/240V AC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40A 2NO 230/240V AC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16A 3NO 230/240V AC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25A 3NO 230/240V AC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40A 3NO 230/240V AC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63A 3NO 230/240V AC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25A 4NO 230/240V AC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40A 4NO 230/240V AC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63A 4NO 230/240V AC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25A 2NO 230/240V AC – ръчно управление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107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Модулни импулсни релета -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630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16A 1NO 230V AC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16A 2NO 230V AC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32A 1NO 230V AC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108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Модулен аналогов таймер 230V AC - дневен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109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Модулен аналогов таймер 230V AC - седмичен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110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Модулен цифров таймер 230V AC - дневен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111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Модулен цифров таймер 230V AC - седмичен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112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Модулен брояч на работни часове - 230V AC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113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Контактор автоматичен /модел D/ - 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18А  3P  1NO/1NC  230V AC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25А  3P  1NO/1NC  230V AC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32А  3P  1NO/1NC  230V AC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40А  3P  1NO/1NC  230V AC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50А  3P  1NO/1NC  230V AC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65А  3P  1NO/1NC  230V AC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80А  3P  1NO/1NC  230V AC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18А  3P  1NO/1NC  380V AC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25А  3P  1NO/1NC  380V AC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32А  3P  1NO/1NC  380V AC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40А  3P  1NO/1NC  380V AC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50А  3P  1NO/1NC  380V AC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65А  3P  1NO/1NC  380V AC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80А  3P  1NO/1NC  380V AC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114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Контактор автоматичен /модел K/ -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  6A  3P  1NC  230V AC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  6A  3P  1NO  230V AC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  9A  3P  1NC  230V AC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  9A  3P  1NO  230V AC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12A  3P  1NC  230V AC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12A  3P  1NO  230V AC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16A  3P  1NC  230V AC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16A  3P  1NO  230V AC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  6A  3P  1NC  380V AC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  6A  3P  1NO  380V AC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  9A  3P  1NC  380V AC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  9A  3P  1NO  380V AC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12A  3P  1NC  380V AC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12A  3P  1NO  380V AC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16A  3P  1NC  380V AC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16A  3P  1NO  380V AC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115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Помощни контакти за контактор /модел D/ - 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2NO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2NC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1NO+1NC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4NO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3NO+1NC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2NO+2NC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1NO+3NC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4NC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116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Помощни контакти за контактор /модел K/ -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2NO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2NC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1NO+1NC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4NO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630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3NO+1NC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2NO+2NC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1NO+3NC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4NC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117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Триполюсно термо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 </w:t>
            </w: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реле с/у претоварване (термична защита)  за  контактор /модел D/ -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0,40 – 0,63 А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0,63 – 1 А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 – 1,6 А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1,6 – 2,5 А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2,5 – 4 А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4 – 6 А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5,5 – 8 А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7 – 10 А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9 – 13 А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12 – 18 А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630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16 – 24 А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23 – 32 А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30 – 40 А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48 – 65 А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118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Настройваема термична защита за мотори за монтаж на контактор /модел К/ -  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0,35 – 0,54 А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0,54 – 0,8 А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0,8 – 1,2 А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1,2 – 1,8 А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1,8 – 2,6 А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2,6 – 3,7 А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3,7 – 5,5 А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630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5,5 – 8 А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8 – 11,5 А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10 – 14 А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12 – 16 А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119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Триполюсен термо-магнитен автоматичен прекъсвач (моторна защита) -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 – 1,6 А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1,6 – 2,5 А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2,5 – 4 А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4 – 6 А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10 – 16 А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630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16 – 25 А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25 – 40 А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40 – 63 А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56 – 80 А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120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Нереверсивни пускови устройства (пускатели въздушни /ПВ/) - 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0,54 – 0,8 А  220V  0,25kW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0,8 – 1,2 А  220V  0,37kW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1,2 – 1,8 А  220V  0,55kW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1,8 – 2,6 А  220V  1,1kW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2,6 – 3,7 А  220V  1,5kW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3,7 – 5,5 А  220V  2,2kW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5,5 – 8 А  220V  3kW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8 – 11,5 А  220V 4kW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10 – 14 А  220V  5,5kW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12 – 16 А  220V  7,5kW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1,2 – 1,8 А  380V  0,55kW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1,8 – 2,6 А  380V  1,1kW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2,6 – 3,7 А  380V  1,5kW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3,7 – 5,5 А  380V  2,2kW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94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5,5 – 8 А  380V  3kW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8 – 11,5 А  380V 4kW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10 – 14 А  380V  5,5kW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12 – 16 А  380V  7,5kW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121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Автоматични прекъсвачи за защита от ток на късо съединение и претоварване MOELLER /EATON/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или еквивалент</w:t>
            </w: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: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122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АП с крива (х-ка) на изключване „B” -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eastAsia="bg-BG"/>
              </w:rPr>
              <w:t>1 - полюсни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6 А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10 А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16 А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20 А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25 А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32 А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40 А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50 А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63 А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eastAsia="bg-BG"/>
              </w:rPr>
              <w:t>1+N - полюсни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6 А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10 А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16 А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20 А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25 А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32 А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40 А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50 А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63 А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eastAsia="bg-BG"/>
              </w:rPr>
              <w:t>3 - полюсни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6 А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10 А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16 А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20 А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25 А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32 А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40 А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50 А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63 А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eastAsia="bg-BG"/>
              </w:rPr>
              <w:t>3+N - полюсни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6 А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10 А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16 А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20 А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25 А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32 А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40 А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50 А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63 А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123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АП с крива (х-ка) на изключване „C” -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eastAsia="bg-BG"/>
              </w:rPr>
              <w:t>1 - полюсни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6 А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10 А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16 А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20 А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25 А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32 А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40 А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50 А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63 А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eastAsia="bg-BG"/>
              </w:rPr>
              <w:t>1+N - полюсни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6 А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10 А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16 А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20 А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25 А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32 А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40 А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50 А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63 А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eastAsia="bg-BG"/>
              </w:rPr>
              <w:t>3 - полюсни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6 А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10 А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16 А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20 А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25 А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32 А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40 А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50 А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63 А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eastAsia="bg-BG"/>
              </w:rPr>
              <w:t>3+N - полюсни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6 А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10 А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16 А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20 А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25 А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94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32 А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40 А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50 А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63 А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124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Автоматични прекъсвачи за защита от ток на късо съединение и претоварване SCHNEIDER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 или еквивалент</w:t>
            </w: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 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125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АП с крива (х-ка) на изключване „B” -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eastAsia="bg-BG"/>
              </w:rPr>
              <w:t>1 - полюсни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6 А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10 А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16 А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20 А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25 А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32 А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40 А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50 А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63 А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eastAsia="bg-BG"/>
              </w:rPr>
              <w:t>3 - полюсни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6 А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10 А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16 А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20 А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25 А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32 А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40 А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50 А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63 А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eastAsia="bg-BG"/>
              </w:rPr>
              <w:t>3+N - полюсни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6 А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10 А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16 А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20 А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25 А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32 А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40 А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50 А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63 А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126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АП с крива (х-ка) на изключване „C” -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eastAsia="bg-BG"/>
              </w:rPr>
              <w:t>1 - полюсни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6 А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10 А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16 А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20 А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25 А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32 А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40 А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50 А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63 А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eastAsia="bg-BG"/>
              </w:rPr>
              <w:t>3 - полюсни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6 А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10 А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16 А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20 А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25 А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32 А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40 А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50 А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63 А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eastAsia="bg-BG"/>
              </w:rPr>
              <w:t>3+N - полюсни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6 А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10 А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16 А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20 А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25 А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630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32 А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40 А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50 А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63 А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127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Автоматични прекъсвачи за защита от ток на късо съединение и претоварване  LEGRAND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или еквивалент</w:t>
            </w: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: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128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АП с крива (х-ка) на изключване „B” -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eastAsia="bg-BG"/>
              </w:rPr>
              <w:t>1 - полюсни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6 А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10 А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16 А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20 А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25 А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32 А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40 А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50 А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63 А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eastAsia="bg-BG"/>
              </w:rPr>
              <w:t>3 - полюсни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6 А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10 А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16 А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20 А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25 А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32 А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40 А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50 А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63 А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eastAsia="bg-BG"/>
              </w:rPr>
              <w:t>3+N - полюсни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6 А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10 А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16 А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20 А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25 А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32 А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40 А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50 А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63 А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129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АП с крива (х-ка) на изключване „C” -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eastAsia="bg-BG"/>
              </w:rPr>
              <w:t>1 - полюсни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6 А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10 А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16 А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20 А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25 А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32 А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40 А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50 А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63 А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eastAsia="bg-BG"/>
              </w:rPr>
              <w:t>3 - полюсни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6 А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10 А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16 А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20 А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25 А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32 А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40 А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50 А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63 А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eastAsia="bg-BG"/>
              </w:rPr>
              <w:t>3+N - полюсни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6 А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10 А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16 А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20 А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25 А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94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32 А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40 А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50 А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63 А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130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Защитни диференциални изключватели /ЗДИ/ (дефектнотокови защити) MOELLER /EATON/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или еквивалент</w:t>
            </w: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: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ЗДИ - тип АС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eastAsia="bg-BG"/>
              </w:rPr>
              <w:t>2 (1+N) - полюсни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25 А / 0,03 mA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25 А / 0,3 mA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40 А / 0,03 mA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40 А / 0,3 mA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63 А / 0,03 mA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63 А / 0,3 mA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eastAsia="bg-BG"/>
              </w:rPr>
              <w:t>4 (3+N) - полюсни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25 А / 0,03 mA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25 А / 0,3 mA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40 А / 0,03 mA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40 А / 0,3 mA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63 А / 0,03 mA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63 А / 0,3 mA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ЗДИ - тип А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eastAsia="bg-BG"/>
              </w:rPr>
              <w:t>2 (1+N) - полюсни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25 А / 0,03 mA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25 А / 0,3 mA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40 А / 0,03 mA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40 А / 0,3 mA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63 А / 0,03 mA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63 А / 0,3 mA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eastAsia="bg-BG"/>
              </w:rPr>
              <w:t>4 (3+N) - полюсни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25 А / 0,03 mA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25 А / 0,3 mA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630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40 А / 0,03 mA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40 А / 0,3 mA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63 А / 0,03 mA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63 А / 0,3 mA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131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Защитни диференциални изключватели /ЗДИ/ (дефектнотокови защити) SCHNEIDER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или еквивалент</w:t>
            </w: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: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ЗДИ - тип АС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eastAsia="bg-BG"/>
              </w:rPr>
              <w:t>2 (1+N) - полюсни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25 А / 0,03 mA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25 А / 0,3 mA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40 А / 0,03 mA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40 А / 0,3 mA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63 А / 0,03 mA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63 А / 0,3 mA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80 A / 0,03 mA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80 A / 0,3 mA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eastAsia="bg-BG"/>
              </w:rPr>
              <w:t>4 (3+N) - полюсни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25 А / 0,03 mA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25 А / 0,3 mA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40 А / 0,03 mA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40 А / 0,3 mA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63 А / 0,03 mA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63 А / 0,3 mA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80 A / 0,03 mA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80 A / 0,3 mA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ЗДИ - тип А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eastAsia="bg-BG"/>
              </w:rPr>
              <w:t>2 (1+N) - полюсни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25 А / 0,03 mA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25 А / 0,3 mA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40 А / 0,03 mA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40 А / 0,3 mA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63 А / 0,03 mA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63 А / 0,3 mA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80 A / 0,03 mA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80 A / 0,3 mA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eastAsia="bg-BG"/>
              </w:rPr>
              <w:t>4 (3+N) - полюсни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25 А / 0,03 mA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25 А / 0,3 mA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40 А / 0,03 mA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40 А / 0,3 mA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630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63 А / 0,03 mA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63 А / 0,3 mA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80 A / 0,03 mA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80 A / 0,3 mA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132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ЗДИ с максималнотокова защита (комбинирана ДТЗ)  MOELLER /EATON/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или еквивалент</w:t>
            </w: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: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2 (1+N) полюсни ЗДИ - тип АС - 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eastAsia="bg-BG"/>
              </w:rPr>
              <w:t>с крива (х-ка) на изключване „B” -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6 А / 0,03 mA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10 А / 0,03 mA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13 А / 0,03 mA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16 А / 0,03 mA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20 А / 0,03 mA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25 А / 0,03 mA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32 А / 0,03 mA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40 А / 0,03 mA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eastAsia="bg-BG"/>
              </w:rPr>
              <w:t>с крива (х-ка) на изключване „С” -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6 А / 0,03 mA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10 А / 0,03 mA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13 А / 0,03 mA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16 А / 0,03 mA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20 А / 0,03 mA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25 А / 0,03 mA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32 А / 0,03 mA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40 А / 0,03 mA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2 (1+N) полюсни ЗДИ - тип А - 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eastAsia="bg-BG"/>
              </w:rPr>
              <w:t>с крива (х-ка) на изключване „B” -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6 А / 0,03 mA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10 А / 0,03 mA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13 А / 0,03 mA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16 А / 0,03 mA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20 А / 0,03 mA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25 А / 0,03 mA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32 А / 0,03 mA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40 А / 0,03 mA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eastAsia="bg-BG"/>
              </w:rPr>
              <w:t>с крива (х-ка) на изключване „С” -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6 А / 0,03 mA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10 А / 0,03 mA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13 А / 0,03 mA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16 А / 0,03 mA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630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20 А / 0,03 mA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25 А / 0,03 mA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32 А / 0,03 mA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40 А / 0,03 mA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133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ЗДИ с максималнотокова защита (комбинирана ДТЗ)  SCHNEIDER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или еквивалент</w:t>
            </w: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: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 (1+N) полюсни ЗДИ -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10 А / 0,03 mA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16 А / 0,03 mA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20 А / 0,03 mA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25 А / 0,03 mA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32 А / 0,03 mA</w:t>
            </w:r>
          </w:p>
        </w:tc>
        <w:tc>
          <w:tcPr>
            <w:tcW w:w="160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0C4DCE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40 А / 0,03 mA</w:t>
            </w:r>
          </w:p>
        </w:tc>
        <w:tc>
          <w:tcPr>
            <w:tcW w:w="160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0C4DCE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134</w:t>
            </w:r>
          </w:p>
        </w:tc>
        <w:tc>
          <w:tcPr>
            <w:tcW w:w="490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Прекъсвач автоматичен 3Р тип А1 -</w:t>
            </w:r>
          </w:p>
        </w:tc>
        <w:tc>
          <w:tcPr>
            <w:tcW w:w="160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0C4DCE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80 А</w:t>
            </w:r>
          </w:p>
        </w:tc>
        <w:tc>
          <w:tcPr>
            <w:tcW w:w="160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0C4DCE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100 А</w:t>
            </w:r>
          </w:p>
        </w:tc>
        <w:tc>
          <w:tcPr>
            <w:tcW w:w="160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0C4DCE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125 А</w:t>
            </w:r>
          </w:p>
        </w:tc>
        <w:tc>
          <w:tcPr>
            <w:tcW w:w="160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0C4DCE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135</w:t>
            </w:r>
          </w:p>
        </w:tc>
        <w:tc>
          <w:tcPr>
            <w:tcW w:w="490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Прекъсвач автоматичен 3Р тип А2 -</w:t>
            </w:r>
          </w:p>
        </w:tc>
        <w:tc>
          <w:tcPr>
            <w:tcW w:w="160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0C4DCE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175 А</w:t>
            </w:r>
          </w:p>
        </w:tc>
        <w:tc>
          <w:tcPr>
            <w:tcW w:w="160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0C4DCE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200 А</w:t>
            </w:r>
          </w:p>
        </w:tc>
        <w:tc>
          <w:tcPr>
            <w:tcW w:w="160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0C4DCE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250 А</w:t>
            </w:r>
          </w:p>
        </w:tc>
        <w:tc>
          <w:tcPr>
            <w:tcW w:w="160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0C4DCE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630"/>
        </w:trPr>
        <w:tc>
          <w:tcPr>
            <w:tcW w:w="62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136</w:t>
            </w:r>
          </w:p>
        </w:tc>
        <w:tc>
          <w:tcPr>
            <w:tcW w:w="490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Прекъсвач автоматичен 3Р тип А3 -</w:t>
            </w:r>
          </w:p>
        </w:tc>
        <w:tc>
          <w:tcPr>
            <w:tcW w:w="160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0C4DCE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300 А</w:t>
            </w:r>
          </w:p>
        </w:tc>
        <w:tc>
          <w:tcPr>
            <w:tcW w:w="160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0C4DCE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350 А</w:t>
            </w:r>
          </w:p>
        </w:tc>
        <w:tc>
          <w:tcPr>
            <w:tcW w:w="160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0C4DCE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400 А</w:t>
            </w:r>
          </w:p>
        </w:tc>
        <w:tc>
          <w:tcPr>
            <w:tcW w:w="160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0C4DCE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630"/>
        </w:trPr>
        <w:tc>
          <w:tcPr>
            <w:tcW w:w="62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137</w:t>
            </w:r>
          </w:p>
        </w:tc>
        <w:tc>
          <w:tcPr>
            <w:tcW w:w="490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Основа за стопяем предпазител - порцеланова</w:t>
            </w:r>
          </w:p>
        </w:tc>
        <w:tc>
          <w:tcPr>
            <w:tcW w:w="160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0C4DCE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25 А</w:t>
            </w:r>
          </w:p>
        </w:tc>
        <w:tc>
          <w:tcPr>
            <w:tcW w:w="160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0C4DCE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63 А</w:t>
            </w:r>
          </w:p>
        </w:tc>
        <w:tc>
          <w:tcPr>
            <w:tcW w:w="160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0C4DCE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100 А</w:t>
            </w:r>
          </w:p>
        </w:tc>
        <w:tc>
          <w:tcPr>
            <w:tcW w:w="160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0C4DCE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138</w:t>
            </w:r>
          </w:p>
        </w:tc>
        <w:tc>
          <w:tcPr>
            <w:tcW w:w="490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Капачка за стопяем предпазител - порцеланова</w:t>
            </w:r>
          </w:p>
        </w:tc>
        <w:tc>
          <w:tcPr>
            <w:tcW w:w="160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0C4DCE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25 А</w:t>
            </w:r>
          </w:p>
        </w:tc>
        <w:tc>
          <w:tcPr>
            <w:tcW w:w="160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0C4DCE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63 А</w:t>
            </w:r>
          </w:p>
        </w:tc>
        <w:tc>
          <w:tcPr>
            <w:tcW w:w="160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0C4DCE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100 А</w:t>
            </w:r>
          </w:p>
        </w:tc>
        <w:tc>
          <w:tcPr>
            <w:tcW w:w="160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0C4DCE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139</w:t>
            </w:r>
          </w:p>
        </w:tc>
        <w:tc>
          <w:tcPr>
            <w:tcW w:w="490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Стопяем предпазител -</w:t>
            </w:r>
          </w:p>
        </w:tc>
        <w:tc>
          <w:tcPr>
            <w:tcW w:w="160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0C4DCE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6 А</w:t>
            </w:r>
          </w:p>
        </w:tc>
        <w:tc>
          <w:tcPr>
            <w:tcW w:w="160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0C4DCE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10 А</w:t>
            </w:r>
          </w:p>
        </w:tc>
        <w:tc>
          <w:tcPr>
            <w:tcW w:w="160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0C4DCE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16 А</w:t>
            </w:r>
          </w:p>
        </w:tc>
        <w:tc>
          <w:tcPr>
            <w:tcW w:w="160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0C4DCE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25 А</w:t>
            </w:r>
          </w:p>
        </w:tc>
        <w:tc>
          <w:tcPr>
            <w:tcW w:w="160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0C4DCE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35 А</w:t>
            </w:r>
          </w:p>
        </w:tc>
        <w:tc>
          <w:tcPr>
            <w:tcW w:w="160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0C4DCE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50 А</w:t>
            </w:r>
          </w:p>
        </w:tc>
        <w:tc>
          <w:tcPr>
            <w:tcW w:w="160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0C4DCE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63 А</w:t>
            </w:r>
          </w:p>
        </w:tc>
        <w:tc>
          <w:tcPr>
            <w:tcW w:w="160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0C4DCE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140</w:t>
            </w:r>
          </w:p>
        </w:tc>
        <w:tc>
          <w:tcPr>
            <w:tcW w:w="490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Стопяем предпазител стъклен (гилза) 5х20 -</w:t>
            </w:r>
          </w:p>
        </w:tc>
        <w:tc>
          <w:tcPr>
            <w:tcW w:w="160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0C4DCE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0,315 А</w:t>
            </w:r>
          </w:p>
        </w:tc>
        <w:tc>
          <w:tcPr>
            <w:tcW w:w="160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0C4DCE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0,63 А</w:t>
            </w:r>
          </w:p>
        </w:tc>
        <w:tc>
          <w:tcPr>
            <w:tcW w:w="160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0C4DCE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 А</w:t>
            </w:r>
          </w:p>
        </w:tc>
        <w:tc>
          <w:tcPr>
            <w:tcW w:w="160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0C4DCE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1,5 А</w:t>
            </w:r>
          </w:p>
        </w:tc>
        <w:tc>
          <w:tcPr>
            <w:tcW w:w="160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0C4DCE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 А</w:t>
            </w:r>
          </w:p>
        </w:tc>
        <w:tc>
          <w:tcPr>
            <w:tcW w:w="160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0C4DCE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3 А</w:t>
            </w:r>
          </w:p>
        </w:tc>
        <w:tc>
          <w:tcPr>
            <w:tcW w:w="160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0C4DCE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5 А</w:t>
            </w:r>
          </w:p>
        </w:tc>
        <w:tc>
          <w:tcPr>
            <w:tcW w:w="160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0C4DCE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6,3 А</w:t>
            </w:r>
          </w:p>
        </w:tc>
        <w:tc>
          <w:tcPr>
            <w:tcW w:w="160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0C4DCE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10 А</w:t>
            </w:r>
          </w:p>
        </w:tc>
        <w:tc>
          <w:tcPr>
            <w:tcW w:w="160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0C4DCE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141</w:t>
            </w:r>
          </w:p>
        </w:tc>
        <w:tc>
          <w:tcPr>
            <w:tcW w:w="490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Фасунга с цокъл Е14 -</w:t>
            </w:r>
          </w:p>
        </w:tc>
        <w:tc>
          <w:tcPr>
            <w:tcW w:w="160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0C4DCE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висяща бакелитова</w:t>
            </w:r>
          </w:p>
        </w:tc>
        <w:tc>
          <w:tcPr>
            <w:tcW w:w="160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0C4DCE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висяща порцеланова</w:t>
            </w:r>
          </w:p>
        </w:tc>
        <w:tc>
          <w:tcPr>
            <w:tcW w:w="160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0C4DCE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полилейна бакелитова</w:t>
            </w:r>
          </w:p>
        </w:tc>
        <w:tc>
          <w:tcPr>
            <w:tcW w:w="160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0C4DCE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стенна бакелитова</w:t>
            </w:r>
          </w:p>
        </w:tc>
        <w:tc>
          <w:tcPr>
            <w:tcW w:w="160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0C4DCE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стенна порцеланова</w:t>
            </w:r>
          </w:p>
        </w:tc>
        <w:tc>
          <w:tcPr>
            <w:tcW w:w="160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0C4DCE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142</w:t>
            </w:r>
          </w:p>
        </w:tc>
        <w:tc>
          <w:tcPr>
            <w:tcW w:w="490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Фасунга с цокъл Е27 -</w:t>
            </w:r>
          </w:p>
        </w:tc>
        <w:tc>
          <w:tcPr>
            <w:tcW w:w="160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0C4DCE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висяща бакелитова</w:t>
            </w:r>
          </w:p>
        </w:tc>
        <w:tc>
          <w:tcPr>
            <w:tcW w:w="160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0C4DCE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висяща порцеланова</w:t>
            </w:r>
          </w:p>
        </w:tc>
        <w:tc>
          <w:tcPr>
            <w:tcW w:w="160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0C4DCE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стенна права бакелитова</w:t>
            </w:r>
          </w:p>
        </w:tc>
        <w:tc>
          <w:tcPr>
            <w:tcW w:w="160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0C4DCE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стенна права порцеланова</w:t>
            </w:r>
          </w:p>
        </w:tc>
        <w:tc>
          <w:tcPr>
            <w:tcW w:w="160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0C4DCE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стенна крива бакелитова</w:t>
            </w:r>
          </w:p>
        </w:tc>
        <w:tc>
          <w:tcPr>
            <w:tcW w:w="160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0C4DCE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стенна крива порцеланова</w:t>
            </w:r>
          </w:p>
        </w:tc>
        <w:tc>
          <w:tcPr>
            <w:tcW w:w="160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0C4DCE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полилейна бакелитова с ринг</w:t>
            </w:r>
          </w:p>
        </w:tc>
        <w:tc>
          <w:tcPr>
            <w:tcW w:w="160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0C4DCE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еднокорпусна порцеланова</w:t>
            </w:r>
          </w:p>
        </w:tc>
        <w:tc>
          <w:tcPr>
            <w:tcW w:w="160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0C4DCE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143</w:t>
            </w:r>
          </w:p>
        </w:tc>
        <w:tc>
          <w:tcPr>
            <w:tcW w:w="490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Фасунга с цокъл Е40 -</w:t>
            </w:r>
          </w:p>
        </w:tc>
        <w:tc>
          <w:tcPr>
            <w:tcW w:w="160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0C4DCE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144</w:t>
            </w:r>
          </w:p>
        </w:tc>
        <w:tc>
          <w:tcPr>
            <w:tcW w:w="490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висяща порцеланова</w:t>
            </w:r>
          </w:p>
        </w:tc>
        <w:tc>
          <w:tcPr>
            <w:tcW w:w="160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0C4DCE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порцеланова фланцова</w:t>
            </w:r>
          </w:p>
        </w:tc>
        <w:tc>
          <w:tcPr>
            <w:tcW w:w="160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0C4DCE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порцеланова с планка</w:t>
            </w:r>
          </w:p>
        </w:tc>
        <w:tc>
          <w:tcPr>
            <w:tcW w:w="160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0C4DCE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145</w:t>
            </w:r>
          </w:p>
        </w:tc>
        <w:tc>
          <w:tcPr>
            <w:tcW w:w="490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Ел. ключ  единичен – скрит монтаж</w:t>
            </w:r>
          </w:p>
        </w:tc>
        <w:tc>
          <w:tcPr>
            <w:tcW w:w="160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0C4DCE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146</w:t>
            </w:r>
          </w:p>
        </w:tc>
        <w:tc>
          <w:tcPr>
            <w:tcW w:w="490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Ел. ключ  сериен – скрит монтаж</w:t>
            </w:r>
          </w:p>
        </w:tc>
        <w:tc>
          <w:tcPr>
            <w:tcW w:w="160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0C4DCE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147</w:t>
            </w:r>
          </w:p>
        </w:tc>
        <w:tc>
          <w:tcPr>
            <w:tcW w:w="490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Ел. ключ  девиаторен – скрит монтаж</w:t>
            </w:r>
          </w:p>
        </w:tc>
        <w:tc>
          <w:tcPr>
            <w:tcW w:w="160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0C4DCE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148</w:t>
            </w:r>
          </w:p>
        </w:tc>
        <w:tc>
          <w:tcPr>
            <w:tcW w:w="490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Ел. ключ  димер 60-500W – скрит монтаж</w:t>
            </w:r>
          </w:p>
        </w:tc>
        <w:tc>
          <w:tcPr>
            <w:tcW w:w="160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0C4DCE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630"/>
        </w:trPr>
        <w:tc>
          <w:tcPr>
            <w:tcW w:w="62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149</w:t>
            </w:r>
          </w:p>
        </w:tc>
        <w:tc>
          <w:tcPr>
            <w:tcW w:w="490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Ел. бутон - скрит монтаж</w:t>
            </w:r>
          </w:p>
        </w:tc>
        <w:tc>
          <w:tcPr>
            <w:tcW w:w="160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0C4DCE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150</w:t>
            </w:r>
          </w:p>
        </w:tc>
        <w:tc>
          <w:tcPr>
            <w:tcW w:w="490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Ел. ключ  единичен – открит монтаж IP44</w:t>
            </w:r>
          </w:p>
        </w:tc>
        <w:tc>
          <w:tcPr>
            <w:tcW w:w="160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0C4DCE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630"/>
        </w:trPr>
        <w:tc>
          <w:tcPr>
            <w:tcW w:w="62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151</w:t>
            </w:r>
          </w:p>
        </w:tc>
        <w:tc>
          <w:tcPr>
            <w:tcW w:w="490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Ел. ключ  сериен – открит монтаж IP44</w:t>
            </w:r>
          </w:p>
        </w:tc>
        <w:tc>
          <w:tcPr>
            <w:tcW w:w="160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0C4DCE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630"/>
        </w:trPr>
        <w:tc>
          <w:tcPr>
            <w:tcW w:w="62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152</w:t>
            </w:r>
          </w:p>
        </w:tc>
        <w:tc>
          <w:tcPr>
            <w:tcW w:w="490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Ел. ключ  девиаторен – открит монтаж IP44</w:t>
            </w:r>
          </w:p>
        </w:tc>
        <w:tc>
          <w:tcPr>
            <w:tcW w:w="160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0C4DCE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630"/>
        </w:trPr>
        <w:tc>
          <w:tcPr>
            <w:tcW w:w="62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153</w:t>
            </w:r>
          </w:p>
        </w:tc>
        <w:tc>
          <w:tcPr>
            <w:tcW w:w="490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Ел. ключ  димер 60-500W –открит монтаж IP44</w:t>
            </w:r>
          </w:p>
        </w:tc>
        <w:tc>
          <w:tcPr>
            <w:tcW w:w="160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0C4DCE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630"/>
        </w:trPr>
        <w:tc>
          <w:tcPr>
            <w:tcW w:w="62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154</w:t>
            </w:r>
          </w:p>
        </w:tc>
        <w:tc>
          <w:tcPr>
            <w:tcW w:w="490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Ел. бутон - открит монтаж IP44</w:t>
            </w:r>
          </w:p>
        </w:tc>
        <w:tc>
          <w:tcPr>
            <w:tcW w:w="160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0C4DCE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155</w:t>
            </w:r>
          </w:p>
        </w:tc>
        <w:tc>
          <w:tcPr>
            <w:tcW w:w="490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Ел. ключ за вграждане в уреди /клавишен/ - ед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н</w:t>
            </w: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ополюсен </w:t>
            </w:r>
          </w:p>
        </w:tc>
        <w:tc>
          <w:tcPr>
            <w:tcW w:w="160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0C4DCE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156</w:t>
            </w:r>
          </w:p>
        </w:tc>
        <w:tc>
          <w:tcPr>
            <w:tcW w:w="490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Ел. ключ за вграждане в уреди /клавишен/ - двуполюсен</w:t>
            </w:r>
          </w:p>
        </w:tc>
        <w:tc>
          <w:tcPr>
            <w:tcW w:w="160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0C4DCE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157</w:t>
            </w:r>
          </w:p>
        </w:tc>
        <w:tc>
          <w:tcPr>
            <w:tcW w:w="490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Ел. ключ за вграждане в уреди /клавишен/ - ед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н</w:t>
            </w: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ополюсен със сигнализация</w:t>
            </w:r>
          </w:p>
        </w:tc>
        <w:tc>
          <w:tcPr>
            <w:tcW w:w="160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0C4DCE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158</w:t>
            </w:r>
          </w:p>
        </w:tc>
        <w:tc>
          <w:tcPr>
            <w:tcW w:w="490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Ел. ключ за вграждане в уреди /клавишен/ - двуполюсен със сигнализация</w:t>
            </w:r>
          </w:p>
        </w:tc>
        <w:tc>
          <w:tcPr>
            <w:tcW w:w="160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0C4DCE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159</w:t>
            </w:r>
          </w:p>
        </w:tc>
        <w:tc>
          <w:tcPr>
            <w:tcW w:w="490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Ел. ключ тип ЦК /за закрепване/ с лост -</w:t>
            </w:r>
          </w:p>
        </w:tc>
        <w:tc>
          <w:tcPr>
            <w:tcW w:w="160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0C4DCE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160</w:t>
            </w:r>
          </w:p>
        </w:tc>
        <w:tc>
          <w:tcPr>
            <w:tcW w:w="490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двупозиционен - ед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н</w:t>
            </w: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ополюсен</w:t>
            </w:r>
          </w:p>
        </w:tc>
        <w:tc>
          <w:tcPr>
            <w:tcW w:w="160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0C4DCE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2А</w:t>
            </w:r>
          </w:p>
        </w:tc>
        <w:tc>
          <w:tcPr>
            <w:tcW w:w="160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0C4DCE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5А</w:t>
            </w:r>
          </w:p>
        </w:tc>
        <w:tc>
          <w:tcPr>
            <w:tcW w:w="160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0C4DCE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10А</w:t>
            </w:r>
          </w:p>
        </w:tc>
        <w:tc>
          <w:tcPr>
            <w:tcW w:w="160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0C4DCE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161</w:t>
            </w:r>
          </w:p>
        </w:tc>
        <w:tc>
          <w:tcPr>
            <w:tcW w:w="490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двупозиционен - двуполюсен</w:t>
            </w:r>
          </w:p>
        </w:tc>
        <w:tc>
          <w:tcPr>
            <w:tcW w:w="160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0C4DCE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2А</w:t>
            </w:r>
          </w:p>
        </w:tc>
        <w:tc>
          <w:tcPr>
            <w:tcW w:w="160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0C4DCE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5А</w:t>
            </w:r>
          </w:p>
        </w:tc>
        <w:tc>
          <w:tcPr>
            <w:tcW w:w="160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0C4DCE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10А</w:t>
            </w:r>
          </w:p>
        </w:tc>
        <w:tc>
          <w:tcPr>
            <w:tcW w:w="160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0C4DCE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162</w:t>
            </w:r>
          </w:p>
        </w:tc>
        <w:tc>
          <w:tcPr>
            <w:tcW w:w="490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трипозиционен - ед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н</w:t>
            </w: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ополюсен</w:t>
            </w:r>
          </w:p>
        </w:tc>
        <w:tc>
          <w:tcPr>
            <w:tcW w:w="160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0C4DCE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2А</w:t>
            </w:r>
          </w:p>
        </w:tc>
        <w:tc>
          <w:tcPr>
            <w:tcW w:w="160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0C4DCE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5А</w:t>
            </w:r>
          </w:p>
        </w:tc>
        <w:tc>
          <w:tcPr>
            <w:tcW w:w="160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0C4DCE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10А</w:t>
            </w:r>
          </w:p>
        </w:tc>
        <w:tc>
          <w:tcPr>
            <w:tcW w:w="160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0C4DCE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163</w:t>
            </w:r>
          </w:p>
        </w:tc>
        <w:tc>
          <w:tcPr>
            <w:tcW w:w="490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трипозиционен - двуполюсен</w:t>
            </w:r>
          </w:p>
        </w:tc>
        <w:tc>
          <w:tcPr>
            <w:tcW w:w="160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0C4DCE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2А</w:t>
            </w:r>
          </w:p>
        </w:tc>
        <w:tc>
          <w:tcPr>
            <w:tcW w:w="160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0C4DCE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5А</w:t>
            </w:r>
          </w:p>
        </w:tc>
        <w:tc>
          <w:tcPr>
            <w:tcW w:w="160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0C4DCE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10А</w:t>
            </w:r>
          </w:p>
        </w:tc>
        <w:tc>
          <w:tcPr>
            <w:tcW w:w="160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0C4DCE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164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Фазомер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165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Копчета</w:t>
            </w: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 за котлони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166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Плочи за котлон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630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ф 145 мм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630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ф 180 мм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ф 220 мм</w:t>
            </w:r>
          </w:p>
        </w:tc>
        <w:tc>
          <w:tcPr>
            <w:tcW w:w="1600" w:type="dxa"/>
            <w:vAlign w:val="center"/>
          </w:tcPr>
          <w:p w:rsidR="0096565C" w:rsidRPr="005E6406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5E6406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E640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167</w:t>
            </w:r>
          </w:p>
        </w:tc>
        <w:tc>
          <w:tcPr>
            <w:tcW w:w="490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Ел. ключ тип мързелив - двупозиционен</w:t>
            </w:r>
          </w:p>
        </w:tc>
        <w:tc>
          <w:tcPr>
            <w:tcW w:w="160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0C4DCE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630"/>
        </w:trPr>
        <w:tc>
          <w:tcPr>
            <w:tcW w:w="62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168</w:t>
            </w:r>
          </w:p>
        </w:tc>
        <w:tc>
          <w:tcPr>
            <w:tcW w:w="490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Краен изключвател тип „шао-бао”– 1NO+1NC</w:t>
            </w:r>
          </w:p>
        </w:tc>
        <w:tc>
          <w:tcPr>
            <w:tcW w:w="160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0C4DCE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630"/>
        </w:trPr>
        <w:tc>
          <w:tcPr>
            <w:tcW w:w="62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169</w:t>
            </w:r>
          </w:p>
        </w:tc>
        <w:tc>
          <w:tcPr>
            <w:tcW w:w="490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Ел. контакт „ШУКО”-единичен- скрит монтаж</w:t>
            </w:r>
          </w:p>
        </w:tc>
        <w:tc>
          <w:tcPr>
            <w:tcW w:w="160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0C4DCE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945"/>
        </w:trPr>
        <w:tc>
          <w:tcPr>
            <w:tcW w:w="62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170</w:t>
            </w:r>
          </w:p>
        </w:tc>
        <w:tc>
          <w:tcPr>
            <w:tcW w:w="490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Ел. контакт „ШУКО”-двоен - скрит монтаж</w:t>
            </w:r>
          </w:p>
        </w:tc>
        <w:tc>
          <w:tcPr>
            <w:tcW w:w="160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0C4DCE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630"/>
        </w:trPr>
        <w:tc>
          <w:tcPr>
            <w:tcW w:w="62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171</w:t>
            </w:r>
          </w:p>
        </w:tc>
        <w:tc>
          <w:tcPr>
            <w:tcW w:w="490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Ел. контакт „ШУКО”-сдвоен - скрит монтаж</w:t>
            </w:r>
          </w:p>
        </w:tc>
        <w:tc>
          <w:tcPr>
            <w:tcW w:w="160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0C4DCE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172</w:t>
            </w:r>
          </w:p>
        </w:tc>
        <w:tc>
          <w:tcPr>
            <w:tcW w:w="490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Ел. контакт „ШУКО”- единичен влагозащитен (с капачка) IP44 - скрит монтаж</w:t>
            </w:r>
          </w:p>
        </w:tc>
        <w:tc>
          <w:tcPr>
            <w:tcW w:w="160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0C4DCE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173</w:t>
            </w:r>
          </w:p>
        </w:tc>
        <w:tc>
          <w:tcPr>
            <w:tcW w:w="490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Ел. контакт „ШУКО”- единичен – открит монтаж</w:t>
            </w:r>
          </w:p>
        </w:tc>
        <w:tc>
          <w:tcPr>
            <w:tcW w:w="160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0C4DCE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174</w:t>
            </w:r>
          </w:p>
        </w:tc>
        <w:tc>
          <w:tcPr>
            <w:tcW w:w="490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Ел. контакт „ШУКО”- единичен влагозащитен (с капачка) IP44 - открит монтаж</w:t>
            </w:r>
          </w:p>
        </w:tc>
        <w:tc>
          <w:tcPr>
            <w:tcW w:w="160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0C4DCE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175</w:t>
            </w:r>
          </w:p>
        </w:tc>
        <w:tc>
          <w:tcPr>
            <w:tcW w:w="490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Ел. контакт противоударен (гумиран) 16А – преносим /чашка/</w:t>
            </w:r>
          </w:p>
        </w:tc>
        <w:tc>
          <w:tcPr>
            <w:tcW w:w="160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0C4DCE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176</w:t>
            </w:r>
          </w:p>
        </w:tc>
        <w:tc>
          <w:tcPr>
            <w:tcW w:w="490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Ел. контакт – трифазен 16А</w:t>
            </w:r>
          </w:p>
        </w:tc>
        <w:tc>
          <w:tcPr>
            <w:tcW w:w="160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0C4DCE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177</w:t>
            </w:r>
          </w:p>
        </w:tc>
        <w:tc>
          <w:tcPr>
            <w:tcW w:w="490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Ел. контакт – трифазен 25А</w:t>
            </w:r>
          </w:p>
        </w:tc>
        <w:tc>
          <w:tcPr>
            <w:tcW w:w="160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0C4DCE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178</w:t>
            </w:r>
          </w:p>
        </w:tc>
        <w:tc>
          <w:tcPr>
            <w:tcW w:w="490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Щепсел „ШУКО” 16А - бакелитов</w:t>
            </w:r>
          </w:p>
        </w:tc>
        <w:tc>
          <w:tcPr>
            <w:tcW w:w="160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0C4DCE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179</w:t>
            </w:r>
          </w:p>
        </w:tc>
        <w:tc>
          <w:tcPr>
            <w:tcW w:w="490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Щепсел „ШУКО” 16А - гумиран</w:t>
            </w:r>
          </w:p>
        </w:tc>
        <w:tc>
          <w:tcPr>
            <w:tcW w:w="160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0C4DCE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180</w:t>
            </w:r>
          </w:p>
        </w:tc>
        <w:tc>
          <w:tcPr>
            <w:tcW w:w="490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Щепсел монофазен 10А - плосък </w:t>
            </w:r>
          </w:p>
        </w:tc>
        <w:tc>
          <w:tcPr>
            <w:tcW w:w="160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0C4DCE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181</w:t>
            </w:r>
          </w:p>
        </w:tc>
        <w:tc>
          <w:tcPr>
            <w:tcW w:w="490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Щепсел трифазен 16А</w:t>
            </w:r>
          </w:p>
        </w:tc>
        <w:tc>
          <w:tcPr>
            <w:tcW w:w="160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0C4DCE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182</w:t>
            </w:r>
          </w:p>
        </w:tc>
        <w:tc>
          <w:tcPr>
            <w:tcW w:w="490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Щепсел трифазен 25А</w:t>
            </w:r>
          </w:p>
        </w:tc>
        <w:tc>
          <w:tcPr>
            <w:tcW w:w="160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0C4DCE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183</w:t>
            </w:r>
          </w:p>
        </w:tc>
        <w:tc>
          <w:tcPr>
            <w:tcW w:w="490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Разклонител 2 гнезда - бакелит</w:t>
            </w:r>
          </w:p>
        </w:tc>
        <w:tc>
          <w:tcPr>
            <w:tcW w:w="160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0C4DCE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184</w:t>
            </w:r>
          </w:p>
        </w:tc>
        <w:tc>
          <w:tcPr>
            <w:tcW w:w="490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Разклонител 3 гнезда - бакелит</w:t>
            </w:r>
          </w:p>
        </w:tc>
        <w:tc>
          <w:tcPr>
            <w:tcW w:w="160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0C4DCE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185</w:t>
            </w:r>
          </w:p>
        </w:tc>
        <w:tc>
          <w:tcPr>
            <w:tcW w:w="490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Разклонител 3 гнезда – Eco-line</w:t>
            </w:r>
          </w:p>
        </w:tc>
        <w:tc>
          <w:tcPr>
            <w:tcW w:w="160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0C4DCE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186</w:t>
            </w:r>
          </w:p>
        </w:tc>
        <w:tc>
          <w:tcPr>
            <w:tcW w:w="490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Разклонител 4 гнезда – Eco-line</w:t>
            </w:r>
          </w:p>
        </w:tc>
        <w:tc>
          <w:tcPr>
            <w:tcW w:w="160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0C4DCE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187</w:t>
            </w:r>
          </w:p>
        </w:tc>
        <w:tc>
          <w:tcPr>
            <w:tcW w:w="490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Разклонител 5 гнезда – Eco-line</w:t>
            </w:r>
          </w:p>
        </w:tc>
        <w:tc>
          <w:tcPr>
            <w:tcW w:w="160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0C4DCE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188</w:t>
            </w:r>
          </w:p>
        </w:tc>
        <w:tc>
          <w:tcPr>
            <w:tcW w:w="490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Разклонител 6 гнезда – Eco-line</w:t>
            </w:r>
          </w:p>
        </w:tc>
        <w:tc>
          <w:tcPr>
            <w:tcW w:w="160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0C4DCE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630"/>
        </w:trPr>
        <w:tc>
          <w:tcPr>
            <w:tcW w:w="62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189</w:t>
            </w:r>
          </w:p>
        </w:tc>
        <w:tc>
          <w:tcPr>
            <w:tcW w:w="490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Разклонител 3 гнезда с ключ – Eco-line</w:t>
            </w:r>
          </w:p>
        </w:tc>
        <w:tc>
          <w:tcPr>
            <w:tcW w:w="160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0C4DCE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190</w:t>
            </w:r>
          </w:p>
        </w:tc>
        <w:tc>
          <w:tcPr>
            <w:tcW w:w="490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Разклонител 4 гнезда с ключ – Eco-line</w:t>
            </w:r>
          </w:p>
        </w:tc>
        <w:tc>
          <w:tcPr>
            <w:tcW w:w="160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0C4DCE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191</w:t>
            </w:r>
          </w:p>
        </w:tc>
        <w:tc>
          <w:tcPr>
            <w:tcW w:w="490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Разклонител 5 гнезда с ключ – Eco-line</w:t>
            </w:r>
          </w:p>
        </w:tc>
        <w:tc>
          <w:tcPr>
            <w:tcW w:w="160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0C4DCE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192</w:t>
            </w:r>
          </w:p>
        </w:tc>
        <w:tc>
          <w:tcPr>
            <w:tcW w:w="490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Разклонител 6 гнезда с ключ – Eco-line</w:t>
            </w:r>
          </w:p>
        </w:tc>
        <w:tc>
          <w:tcPr>
            <w:tcW w:w="160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0C4DCE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193</w:t>
            </w:r>
          </w:p>
        </w:tc>
        <w:tc>
          <w:tcPr>
            <w:tcW w:w="490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Индустриални контакти /Евро стандарт/ за монтаж на стена IP44 -</w:t>
            </w:r>
          </w:p>
        </w:tc>
        <w:tc>
          <w:tcPr>
            <w:tcW w:w="160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0C4DCE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16A  2P+E</w:t>
            </w:r>
          </w:p>
        </w:tc>
        <w:tc>
          <w:tcPr>
            <w:tcW w:w="160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0C4DCE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16A  3P+E</w:t>
            </w:r>
          </w:p>
        </w:tc>
        <w:tc>
          <w:tcPr>
            <w:tcW w:w="160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0C4DCE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630"/>
        </w:trPr>
        <w:tc>
          <w:tcPr>
            <w:tcW w:w="62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16A  3P+N+E</w:t>
            </w:r>
          </w:p>
        </w:tc>
        <w:tc>
          <w:tcPr>
            <w:tcW w:w="160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0C4DCE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32A  2P+E</w:t>
            </w:r>
          </w:p>
        </w:tc>
        <w:tc>
          <w:tcPr>
            <w:tcW w:w="160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0C4DCE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32A  3P+E</w:t>
            </w:r>
          </w:p>
        </w:tc>
        <w:tc>
          <w:tcPr>
            <w:tcW w:w="160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0C4DCE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32A  3P+N+E</w:t>
            </w:r>
          </w:p>
        </w:tc>
        <w:tc>
          <w:tcPr>
            <w:tcW w:w="160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0C4DCE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194</w:t>
            </w:r>
          </w:p>
        </w:tc>
        <w:tc>
          <w:tcPr>
            <w:tcW w:w="490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Индустриални контакти /Евро стандарт/ - мобилни IP44 -</w:t>
            </w:r>
          </w:p>
        </w:tc>
        <w:tc>
          <w:tcPr>
            <w:tcW w:w="160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0C4DCE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16A  2P+E</w:t>
            </w:r>
          </w:p>
        </w:tc>
        <w:tc>
          <w:tcPr>
            <w:tcW w:w="160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0C4DCE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16A  3P+E</w:t>
            </w:r>
          </w:p>
        </w:tc>
        <w:tc>
          <w:tcPr>
            <w:tcW w:w="160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0C4DCE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630"/>
        </w:trPr>
        <w:tc>
          <w:tcPr>
            <w:tcW w:w="62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16A  3P+N+E</w:t>
            </w:r>
          </w:p>
        </w:tc>
        <w:tc>
          <w:tcPr>
            <w:tcW w:w="160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0C4DCE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32A  2P+E</w:t>
            </w:r>
          </w:p>
        </w:tc>
        <w:tc>
          <w:tcPr>
            <w:tcW w:w="160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0C4DCE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32A  3P+E</w:t>
            </w:r>
          </w:p>
        </w:tc>
        <w:tc>
          <w:tcPr>
            <w:tcW w:w="160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0C4DCE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32A  3P+N+E</w:t>
            </w:r>
          </w:p>
        </w:tc>
        <w:tc>
          <w:tcPr>
            <w:tcW w:w="160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0C4DCE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195</w:t>
            </w:r>
          </w:p>
        </w:tc>
        <w:tc>
          <w:tcPr>
            <w:tcW w:w="490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Индустриални щепсели /Евро стандарт/ - мобилни IP44 -</w:t>
            </w:r>
          </w:p>
        </w:tc>
        <w:tc>
          <w:tcPr>
            <w:tcW w:w="160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0C4DCE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16A  2P+E</w:t>
            </w:r>
          </w:p>
        </w:tc>
        <w:tc>
          <w:tcPr>
            <w:tcW w:w="160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0C4DCE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16A  3P+E</w:t>
            </w:r>
          </w:p>
        </w:tc>
        <w:tc>
          <w:tcPr>
            <w:tcW w:w="160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0C4DCE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630"/>
        </w:trPr>
        <w:tc>
          <w:tcPr>
            <w:tcW w:w="62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16A  3P+N+E</w:t>
            </w:r>
          </w:p>
        </w:tc>
        <w:tc>
          <w:tcPr>
            <w:tcW w:w="160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0C4DCE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32A  2P+E</w:t>
            </w:r>
          </w:p>
        </w:tc>
        <w:tc>
          <w:tcPr>
            <w:tcW w:w="160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0C4DCE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32A  3P+E</w:t>
            </w:r>
          </w:p>
        </w:tc>
        <w:tc>
          <w:tcPr>
            <w:tcW w:w="160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0C4DCE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32A  3P+N+E</w:t>
            </w:r>
          </w:p>
        </w:tc>
        <w:tc>
          <w:tcPr>
            <w:tcW w:w="160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0C4DCE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196</w:t>
            </w:r>
          </w:p>
        </w:tc>
        <w:tc>
          <w:tcPr>
            <w:tcW w:w="490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Лумин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е</w:t>
            </w: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сцентно осветително тяло за открит монтаж IP20 </w:t>
            </w:r>
          </w:p>
        </w:tc>
        <w:tc>
          <w:tcPr>
            <w:tcW w:w="160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0C4DCE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 x 18W</w:t>
            </w:r>
          </w:p>
        </w:tc>
        <w:tc>
          <w:tcPr>
            <w:tcW w:w="160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0C4DCE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 x 18W</w:t>
            </w:r>
          </w:p>
        </w:tc>
        <w:tc>
          <w:tcPr>
            <w:tcW w:w="160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0C4DCE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630"/>
        </w:trPr>
        <w:tc>
          <w:tcPr>
            <w:tcW w:w="62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4 x 18W</w:t>
            </w:r>
          </w:p>
        </w:tc>
        <w:tc>
          <w:tcPr>
            <w:tcW w:w="160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0C4DCE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 x 36W</w:t>
            </w:r>
          </w:p>
        </w:tc>
        <w:tc>
          <w:tcPr>
            <w:tcW w:w="160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0C4DCE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 x 36W</w:t>
            </w:r>
          </w:p>
        </w:tc>
        <w:tc>
          <w:tcPr>
            <w:tcW w:w="160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0C4DCE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3 x 36W</w:t>
            </w:r>
          </w:p>
        </w:tc>
        <w:tc>
          <w:tcPr>
            <w:tcW w:w="160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0C4DCE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197</w:t>
            </w:r>
          </w:p>
        </w:tc>
        <w:tc>
          <w:tcPr>
            <w:tcW w:w="490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Лумин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е</w:t>
            </w: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сцентно осветително тяло за открит монтаж IP54</w:t>
            </w:r>
          </w:p>
        </w:tc>
        <w:tc>
          <w:tcPr>
            <w:tcW w:w="160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0C4DCE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 x 18W</w:t>
            </w:r>
          </w:p>
        </w:tc>
        <w:tc>
          <w:tcPr>
            <w:tcW w:w="160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0C4DCE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 x 18W</w:t>
            </w:r>
          </w:p>
        </w:tc>
        <w:tc>
          <w:tcPr>
            <w:tcW w:w="160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0C4DCE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630"/>
        </w:trPr>
        <w:tc>
          <w:tcPr>
            <w:tcW w:w="62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4 x 18W</w:t>
            </w:r>
          </w:p>
        </w:tc>
        <w:tc>
          <w:tcPr>
            <w:tcW w:w="160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0C4DCE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 x 36W</w:t>
            </w:r>
          </w:p>
        </w:tc>
        <w:tc>
          <w:tcPr>
            <w:tcW w:w="160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0C4DCE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 x 36W</w:t>
            </w:r>
          </w:p>
        </w:tc>
        <w:tc>
          <w:tcPr>
            <w:tcW w:w="160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0C4DCE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3 x 36W</w:t>
            </w:r>
          </w:p>
        </w:tc>
        <w:tc>
          <w:tcPr>
            <w:tcW w:w="160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0C4DCE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630"/>
        </w:trPr>
        <w:tc>
          <w:tcPr>
            <w:tcW w:w="62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198</w:t>
            </w:r>
          </w:p>
        </w:tc>
        <w:tc>
          <w:tcPr>
            <w:tcW w:w="490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Лумин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е</w:t>
            </w: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сцентно осветително тяло за вграждане в растерен окачен таван IP20</w:t>
            </w:r>
          </w:p>
        </w:tc>
        <w:tc>
          <w:tcPr>
            <w:tcW w:w="160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0C4DCE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 x 18W</w:t>
            </w:r>
          </w:p>
        </w:tc>
        <w:tc>
          <w:tcPr>
            <w:tcW w:w="160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0C4DCE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4 x 18W</w:t>
            </w:r>
          </w:p>
        </w:tc>
        <w:tc>
          <w:tcPr>
            <w:tcW w:w="160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0C4DCE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 x 36W</w:t>
            </w:r>
          </w:p>
        </w:tc>
        <w:tc>
          <w:tcPr>
            <w:tcW w:w="160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0C4DCE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199</w:t>
            </w:r>
          </w:p>
        </w:tc>
        <w:tc>
          <w:tcPr>
            <w:tcW w:w="490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Лумин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е</w:t>
            </w: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сцентно осветително тяло за вграждане в растерен окачен таван IP54</w:t>
            </w:r>
          </w:p>
        </w:tc>
        <w:tc>
          <w:tcPr>
            <w:tcW w:w="160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0C4DCE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 x 18W</w:t>
            </w:r>
          </w:p>
        </w:tc>
        <w:tc>
          <w:tcPr>
            <w:tcW w:w="160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0C4DCE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4 x 18W</w:t>
            </w:r>
          </w:p>
        </w:tc>
        <w:tc>
          <w:tcPr>
            <w:tcW w:w="160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0C4DCE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 x 36W</w:t>
            </w:r>
          </w:p>
        </w:tc>
        <w:tc>
          <w:tcPr>
            <w:tcW w:w="160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0C4DCE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200</w:t>
            </w:r>
          </w:p>
        </w:tc>
        <w:tc>
          <w:tcPr>
            <w:tcW w:w="490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Батерия алкална  L03 AAA  1,5 V</w:t>
            </w:r>
          </w:p>
        </w:tc>
        <w:tc>
          <w:tcPr>
            <w:tcW w:w="160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0C4DCE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630"/>
        </w:trPr>
        <w:tc>
          <w:tcPr>
            <w:tcW w:w="62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201</w:t>
            </w:r>
          </w:p>
        </w:tc>
        <w:tc>
          <w:tcPr>
            <w:tcW w:w="490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Батерия алкална  LR6 AA  1,5 V</w:t>
            </w:r>
          </w:p>
        </w:tc>
        <w:tc>
          <w:tcPr>
            <w:tcW w:w="160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0C4DCE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202</w:t>
            </w:r>
          </w:p>
        </w:tc>
        <w:tc>
          <w:tcPr>
            <w:tcW w:w="490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Батерия алкална  LR20   1,5 V</w:t>
            </w:r>
          </w:p>
        </w:tc>
        <w:tc>
          <w:tcPr>
            <w:tcW w:w="160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0C4DCE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203</w:t>
            </w:r>
          </w:p>
        </w:tc>
        <w:tc>
          <w:tcPr>
            <w:tcW w:w="490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Батерия алкална  6F22  9 V </w:t>
            </w:r>
          </w:p>
        </w:tc>
        <w:tc>
          <w:tcPr>
            <w:tcW w:w="160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0C4DCE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204</w:t>
            </w:r>
          </w:p>
        </w:tc>
        <w:tc>
          <w:tcPr>
            <w:tcW w:w="490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Спрей против корозия -400ml</w:t>
            </w:r>
          </w:p>
        </w:tc>
        <w:tc>
          <w:tcPr>
            <w:tcW w:w="160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0C4DCE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205</w:t>
            </w:r>
          </w:p>
        </w:tc>
        <w:tc>
          <w:tcPr>
            <w:tcW w:w="490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Спрей против корозия - дълбокопроникващ -400ml</w:t>
            </w:r>
          </w:p>
        </w:tc>
        <w:tc>
          <w:tcPr>
            <w:tcW w:w="160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0C4DCE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206</w:t>
            </w:r>
          </w:p>
        </w:tc>
        <w:tc>
          <w:tcPr>
            <w:tcW w:w="490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Спрей за почистване на ел.контакти -400ml</w:t>
            </w:r>
          </w:p>
        </w:tc>
        <w:tc>
          <w:tcPr>
            <w:tcW w:w="160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0C4DCE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207</w:t>
            </w:r>
          </w:p>
        </w:tc>
        <w:tc>
          <w:tcPr>
            <w:tcW w:w="490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Тефлонов спрей -400ml</w:t>
            </w:r>
          </w:p>
        </w:tc>
        <w:tc>
          <w:tcPr>
            <w:tcW w:w="160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0C4DCE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208</w:t>
            </w:r>
          </w:p>
        </w:tc>
        <w:tc>
          <w:tcPr>
            <w:tcW w:w="490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Силиконов спрей -400ml</w:t>
            </w:r>
          </w:p>
        </w:tc>
        <w:tc>
          <w:tcPr>
            <w:tcW w:w="160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0C4DCE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209</w:t>
            </w:r>
          </w:p>
        </w:tc>
        <w:tc>
          <w:tcPr>
            <w:tcW w:w="490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Тинол (с флюс-2,5%) </w:t>
            </w:r>
          </w:p>
        </w:tc>
        <w:tc>
          <w:tcPr>
            <w:tcW w:w="160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0C4DCE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Ø0,5mm</w:t>
            </w:r>
          </w:p>
        </w:tc>
        <w:tc>
          <w:tcPr>
            <w:tcW w:w="160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0C4DCE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Ø0,75mm</w:t>
            </w:r>
          </w:p>
        </w:tc>
        <w:tc>
          <w:tcPr>
            <w:tcW w:w="160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0C4DCE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Ø1mm</w:t>
            </w:r>
          </w:p>
        </w:tc>
        <w:tc>
          <w:tcPr>
            <w:tcW w:w="160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0C4DCE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Ø1,5mm</w:t>
            </w:r>
          </w:p>
        </w:tc>
        <w:tc>
          <w:tcPr>
            <w:tcW w:w="160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0C4DCE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210</w:t>
            </w:r>
          </w:p>
        </w:tc>
        <w:tc>
          <w:tcPr>
            <w:tcW w:w="490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Телефонни розетки единични</w:t>
            </w:r>
          </w:p>
        </w:tc>
        <w:tc>
          <w:tcPr>
            <w:tcW w:w="160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0C4DCE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211</w:t>
            </w:r>
          </w:p>
        </w:tc>
        <w:tc>
          <w:tcPr>
            <w:tcW w:w="490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Телефонни розетки двойни</w:t>
            </w:r>
          </w:p>
        </w:tc>
        <w:tc>
          <w:tcPr>
            <w:tcW w:w="160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0C4DCE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212</w:t>
            </w:r>
          </w:p>
        </w:tc>
        <w:tc>
          <w:tcPr>
            <w:tcW w:w="490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Телефонни контакти единични</w:t>
            </w:r>
          </w:p>
        </w:tc>
        <w:tc>
          <w:tcPr>
            <w:tcW w:w="160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0C4DCE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213</w:t>
            </w:r>
          </w:p>
        </w:tc>
        <w:tc>
          <w:tcPr>
            <w:tcW w:w="490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Телефонни контакти двойни</w:t>
            </w:r>
          </w:p>
        </w:tc>
        <w:tc>
          <w:tcPr>
            <w:tcW w:w="160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0C4DCE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214</w:t>
            </w:r>
          </w:p>
        </w:tc>
        <w:tc>
          <w:tcPr>
            <w:tcW w:w="490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Букси </w:t>
            </w:r>
          </w:p>
        </w:tc>
        <w:tc>
          <w:tcPr>
            <w:tcW w:w="160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0C4DCE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           - RJ - 11</w:t>
            </w:r>
          </w:p>
        </w:tc>
        <w:tc>
          <w:tcPr>
            <w:tcW w:w="160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0C4DCE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           - RJ - 45</w:t>
            </w:r>
          </w:p>
        </w:tc>
        <w:tc>
          <w:tcPr>
            <w:tcW w:w="160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0C4DCE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215</w:t>
            </w:r>
          </w:p>
        </w:tc>
        <w:tc>
          <w:tcPr>
            <w:tcW w:w="490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Реглета кроне -10 чифта</w:t>
            </w:r>
          </w:p>
        </w:tc>
        <w:tc>
          <w:tcPr>
            <w:tcW w:w="160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0C4DCE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216</w:t>
            </w:r>
          </w:p>
        </w:tc>
        <w:tc>
          <w:tcPr>
            <w:tcW w:w="490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Телефонен кабел –ТСВ/А/В</w:t>
            </w:r>
          </w:p>
        </w:tc>
        <w:tc>
          <w:tcPr>
            <w:tcW w:w="160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0C4DCE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 x 2 x 0,5mm²</w:t>
            </w:r>
          </w:p>
        </w:tc>
        <w:tc>
          <w:tcPr>
            <w:tcW w:w="160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0C4DCE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4 x 2 x 0,5mm²</w:t>
            </w:r>
          </w:p>
        </w:tc>
        <w:tc>
          <w:tcPr>
            <w:tcW w:w="160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0C4DCE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6 x 2 x 0,5mm²</w:t>
            </w:r>
          </w:p>
        </w:tc>
        <w:tc>
          <w:tcPr>
            <w:tcW w:w="160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0C4DCE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8 x 2 x 0,5mm²</w:t>
            </w:r>
          </w:p>
        </w:tc>
        <w:tc>
          <w:tcPr>
            <w:tcW w:w="160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0C4DCE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10 x 2 x 0,5mm²</w:t>
            </w:r>
          </w:p>
        </w:tc>
        <w:tc>
          <w:tcPr>
            <w:tcW w:w="160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0C4DCE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12 x 2 x 0,5mm²</w:t>
            </w:r>
          </w:p>
        </w:tc>
        <w:tc>
          <w:tcPr>
            <w:tcW w:w="160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0C4DCE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16 x 2 x 0,5mm²</w:t>
            </w:r>
          </w:p>
        </w:tc>
        <w:tc>
          <w:tcPr>
            <w:tcW w:w="160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0C4DCE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20 x 2 x 0,5mm²</w:t>
            </w:r>
          </w:p>
        </w:tc>
        <w:tc>
          <w:tcPr>
            <w:tcW w:w="160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0C4DCE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217</w:t>
            </w:r>
          </w:p>
        </w:tc>
        <w:tc>
          <w:tcPr>
            <w:tcW w:w="490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Телефонен кабел – ПТПВ  - 1 х 2 х 0,5mm²</w:t>
            </w:r>
          </w:p>
        </w:tc>
        <w:tc>
          <w:tcPr>
            <w:tcW w:w="160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0C4DCE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218</w:t>
            </w:r>
          </w:p>
        </w:tc>
        <w:tc>
          <w:tcPr>
            <w:tcW w:w="490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Телефонен кабел – ШТПР -</w:t>
            </w:r>
          </w:p>
        </w:tc>
        <w:tc>
          <w:tcPr>
            <w:tcW w:w="160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0C4DCE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 жила</w:t>
            </w:r>
          </w:p>
        </w:tc>
        <w:tc>
          <w:tcPr>
            <w:tcW w:w="160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0C4DCE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4 жила</w:t>
            </w:r>
          </w:p>
        </w:tc>
        <w:tc>
          <w:tcPr>
            <w:tcW w:w="160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0C4DCE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6 жила</w:t>
            </w:r>
          </w:p>
        </w:tc>
        <w:tc>
          <w:tcPr>
            <w:tcW w:w="160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0C4DCE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219</w:t>
            </w:r>
          </w:p>
        </w:tc>
        <w:tc>
          <w:tcPr>
            <w:tcW w:w="490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Телефонен кабел – ШТРВШ</w:t>
            </w:r>
          </w:p>
        </w:tc>
        <w:tc>
          <w:tcPr>
            <w:tcW w:w="160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0C4DCE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4 x 0,14mm²</w:t>
            </w:r>
          </w:p>
        </w:tc>
        <w:tc>
          <w:tcPr>
            <w:tcW w:w="160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0C4DCE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4 x 0,25mm²</w:t>
            </w:r>
          </w:p>
        </w:tc>
        <w:tc>
          <w:tcPr>
            <w:tcW w:w="160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0C4DCE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4 x 0,34mm²</w:t>
            </w:r>
          </w:p>
        </w:tc>
        <w:tc>
          <w:tcPr>
            <w:tcW w:w="160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0C4DCE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6 x 0,14mm²</w:t>
            </w:r>
          </w:p>
        </w:tc>
        <w:tc>
          <w:tcPr>
            <w:tcW w:w="160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0C4DCE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6 x 0,34mm²</w:t>
            </w:r>
          </w:p>
        </w:tc>
        <w:tc>
          <w:tcPr>
            <w:tcW w:w="160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0C4DCE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м.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220</w:t>
            </w:r>
          </w:p>
        </w:tc>
        <w:tc>
          <w:tcPr>
            <w:tcW w:w="490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Скоби за такер СТ 60 -</w:t>
            </w:r>
          </w:p>
        </w:tc>
        <w:tc>
          <w:tcPr>
            <w:tcW w:w="160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0C4DCE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8mm</w:t>
            </w:r>
          </w:p>
        </w:tc>
        <w:tc>
          <w:tcPr>
            <w:tcW w:w="160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0C4DCE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оп.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10mm</w:t>
            </w:r>
          </w:p>
        </w:tc>
        <w:tc>
          <w:tcPr>
            <w:tcW w:w="160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0C4DCE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оп.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12mm</w:t>
            </w:r>
          </w:p>
        </w:tc>
        <w:tc>
          <w:tcPr>
            <w:tcW w:w="160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0C4DCE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оп.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14mm</w:t>
            </w:r>
          </w:p>
        </w:tc>
        <w:tc>
          <w:tcPr>
            <w:tcW w:w="160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0C4DCE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оп.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315"/>
        </w:trPr>
        <w:tc>
          <w:tcPr>
            <w:tcW w:w="62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0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16mm</w:t>
            </w:r>
          </w:p>
        </w:tc>
        <w:tc>
          <w:tcPr>
            <w:tcW w:w="160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0C4DCE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оп.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6565C" w:rsidRPr="00FA1E2B" w:rsidTr="003F0074">
        <w:trPr>
          <w:trHeight w:val="630"/>
        </w:trPr>
        <w:tc>
          <w:tcPr>
            <w:tcW w:w="62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221</w:t>
            </w:r>
          </w:p>
        </w:tc>
        <w:tc>
          <w:tcPr>
            <w:tcW w:w="490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Пълнители /пръчки/ за пистолет /поялник/ за топъл силикон Ø11mm</w:t>
            </w:r>
          </w:p>
        </w:tc>
        <w:tc>
          <w:tcPr>
            <w:tcW w:w="1600" w:type="dxa"/>
            <w:vAlign w:val="center"/>
          </w:tcPr>
          <w:p w:rsidR="0096565C" w:rsidRPr="000C4DCE" w:rsidRDefault="0096565C" w:rsidP="00823B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00" w:type="dxa"/>
            <w:vAlign w:val="center"/>
          </w:tcPr>
          <w:p w:rsidR="0096565C" w:rsidRPr="000C4DCE" w:rsidRDefault="0096565C" w:rsidP="000202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C4DCE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2160" w:type="dxa"/>
            <w:vAlign w:val="center"/>
          </w:tcPr>
          <w:p w:rsidR="0096565C" w:rsidRPr="00FA1E2B" w:rsidRDefault="0096565C" w:rsidP="001029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</w:tbl>
    <w:p w:rsidR="0096565C" w:rsidRPr="00FA1E2B" w:rsidRDefault="0096565C" w:rsidP="00575C2F">
      <w:pPr>
        <w:spacing w:before="480"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FA1E2B">
        <w:rPr>
          <w:rFonts w:ascii="Times New Roman" w:hAnsi="Times New Roman"/>
          <w:color w:val="000000"/>
          <w:sz w:val="24"/>
          <w:szCs w:val="24"/>
        </w:rPr>
        <w:t>УКАЗАНИЯ ЗА ПОПЪЛВАНЕ:</w:t>
      </w:r>
    </w:p>
    <w:p w:rsidR="0096565C" w:rsidRPr="00575C2F" w:rsidRDefault="0096565C" w:rsidP="00575C2F">
      <w:pPr>
        <w:spacing w:after="120" w:line="240" w:lineRule="auto"/>
        <w:jc w:val="both"/>
        <w:rPr>
          <w:rFonts w:ascii="Times New Roman" w:hAnsi="Times New Roman"/>
          <w:sz w:val="24"/>
          <w:szCs w:val="24"/>
        </w:rPr>
      </w:pPr>
      <w:r w:rsidRPr="00575C2F">
        <w:rPr>
          <w:rFonts w:ascii="Times New Roman" w:hAnsi="Times New Roman"/>
          <w:sz w:val="24"/>
          <w:szCs w:val="24"/>
          <w:u w:val="single"/>
        </w:rPr>
        <w:t>В колона „Производител“</w:t>
      </w:r>
      <w:r w:rsidRPr="00575C2F">
        <w:rPr>
          <w:rFonts w:ascii="Times New Roman" w:hAnsi="Times New Roman"/>
          <w:sz w:val="24"/>
          <w:szCs w:val="24"/>
        </w:rPr>
        <w:t xml:space="preserve"> участникът попълва производителя на оферираните материали от всеки ред.</w:t>
      </w:r>
    </w:p>
    <w:p w:rsidR="0096565C" w:rsidRPr="00575C2F" w:rsidRDefault="0096565C" w:rsidP="00575C2F">
      <w:pPr>
        <w:spacing w:after="120" w:line="240" w:lineRule="auto"/>
        <w:jc w:val="both"/>
        <w:rPr>
          <w:rFonts w:ascii="Times New Roman" w:hAnsi="Times New Roman"/>
          <w:sz w:val="24"/>
          <w:szCs w:val="24"/>
        </w:rPr>
      </w:pPr>
    </w:p>
    <w:p w:rsidR="0096565C" w:rsidRPr="00575C2F" w:rsidRDefault="0096565C" w:rsidP="00575C2F">
      <w:pPr>
        <w:spacing w:before="160" w:after="0" w:line="276" w:lineRule="auto"/>
        <w:rPr>
          <w:rFonts w:ascii="Times New Roman" w:eastAsia="PMingLiU" w:hAnsi="Times New Roman"/>
          <w:color w:val="000000"/>
          <w:szCs w:val="24"/>
          <w:lang w:eastAsia="bg-BG"/>
        </w:rPr>
      </w:pPr>
      <w:r w:rsidRPr="00575C2F">
        <w:rPr>
          <w:rFonts w:ascii="Times New Roman" w:eastAsia="PMingLiU" w:hAnsi="Times New Roman"/>
          <w:color w:val="000000"/>
          <w:szCs w:val="24"/>
          <w:lang w:eastAsia="bg-BG"/>
        </w:rPr>
        <w:t xml:space="preserve">Дата: ............2017 г. </w:t>
      </w:r>
      <w:r w:rsidRPr="00575C2F">
        <w:rPr>
          <w:rFonts w:ascii="Times New Roman" w:eastAsia="PMingLiU" w:hAnsi="Times New Roman"/>
          <w:color w:val="000000"/>
          <w:szCs w:val="24"/>
          <w:lang w:eastAsia="bg-BG"/>
        </w:rPr>
        <w:tab/>
      </w:r>
      <w:r w:rsidRPr="00575C2F">
        <w:rPr>
          <w:rFonts w:ascii="Times New Roman" w:eastAsia="PMingLiU" w:hAnsi="Times New Roman"/>
          <w:color w:val="000000"/>
          <w:szCs w:val="24"/>
          <w:lang w:eastAsia="bg-BG"/>
        </w:rPr>
        <w:tab/>
      </w:r>
      <w:r w:rsidRPr="00575C2F">
        <w:rPr>
          <w:rFonts w:ascii="Times New Roman" w:eastAsia="PMingLiU" w:hAnsi="Times New Roman"/>
          <w:color w:val="000000"/>
          <w:szCs w:val="24"/>
          <w:lang w:eastAsia="bg-BG"/>
        </w:rPr>
        <w:tab/>
      </w:r>
      <w:r w:rsidRPr="00575C2F">
        <w:rPr>
          <w:rFonts w:ascii="Times New Roman" w:eastAsia="PMingLiU" w:hAnsi="Times New Roman"/>
          <w:color w:val="000000"/>
          <w:szCs w:val="24"/>
          <w:lang w:eastAsia="bg-BG"/>
        </w:rPr>
        <w:tab/>
        <w:t>ИМЕ И ФАМИЛИЯ: ____________________</w:t>
      </w:r>
    </w:p>
    <w:p w:rsidR="0096565C" w:rsidRPr="00575C2F" w:rsidRDefault="0096565C" w:rsidP="00575C2F">
      <w:pPr>
        <w:spacing w:before="120" w:after="0" w:line="276" w:lineRule="auto"/>
        <w:ind w:firstLine="4253"/>
        <w:rPr>
          <w:rFonts w:ascii="Times New Roman" w:eastAsia="PMingLiU" w:hAnsi="Times New Roman"/>
          <w:color w:val="000000"/>
          <w:sz w:val="24"/>
          <w:szCs w:val="24"/>
          <w:lang w:eastAsia="bg-BG"/>
        </w:rPr>
      </w:pPr>
      <w:r w:rsidRPr="00575C2F">
        <w:rPr>
          <w:rFonts w:ascii="Times New Roman" w:eastAsia="PMingLiU" w:hAnsi="Times New Roman"/>
          <w:color w:val="000000"/>
          <w:szCs w:val="24"/>
          <w:lang w:eastAsia="bg-BG"/>
        </w:rPr>
        <w:t>Подпис</w:t>
      </w:r>
      <w:r w:rsidRPr="00575C2F">
        <w:rPr>
          <w:rFonts w:ascii="Times New Roman" w:eastAsia="PMingLiU" w:hAnsi="Times New Roman"/>
          <w:color w:val="000000"/>
          <w:szCs w:val="24"/>
          <w:vertAlign w:val="superscript"/>
          <w:lang w:eastAsia="bg-BG"/>
        </w:rPr>
        <w:footnoteReference w:id="1"/>
      </w:r>
      <w:r w:rsidRPr="00575C2F">
        <w:rPr>
          <w:rFonts w:ascii="Times New Roman" w:eastAsia="PMingLiU" w:hAnsi="Times New Roman"/>
          <w:color w:val="000000"/>
          <w:szCs w:val="24"/>
          <w:lang w:eastAsia="bg-BG"/>
        </w:rPr>
        <w:t>: ______________________________</w:t>
      </w:r>
    </w:p>
    <w:p w:rsidR="0096565C" w:rsidRPr="00575C2F" w:rsidRDefault="0096565C" w:rsidP="00575C2F">
      <w:pPr>
        <w:tabs>
          <w:tab w:val="left" w:pos="993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96565C" w:rsidRPr="00575C2F" w:rsidRDefault="0096565C" w:rsidP="00575C2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6565C" w:rsidRPr="00575C2F" w:rsidRDefault="0096565C" w:rsidP="00575C2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6565C" w:rsidRPr="000C4DCE" w:rsidRDefault="0096565C" w:rsidP="000C4DCE">
      <w:pPr>
        <w:spacing w:before="240" w:after="120"/>
      </w:pPr>
    </w:p>
    <w:sectPr w:rsidR="0096565C" w:rsidRPr="000C4DCE" w:rsidSect="00AD5F6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6565C" w:rsidRDefault="0096565C" w:rsidP="00575C2F">
      <w:pPr>
        <w:spacing w:after="0" w:line="240" w:lineRule="auto"/>
      </w:pPr>
      <w:r>
        <w:separator/>
      </w:r>
    </w:p>
  </w:endnote>
  <w:endnote w:type="continuationSeparator" w:id="0">
    <w:p w:rsidR="0096565C" w:rsidRDefault="0096565C" w:rsidP="00575C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PMingLiU">
    <w:altName w:val="ЎPs??c???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6565C" w:rsidRDefault="0096565C" w:rsidP="00575C2F">
      <w:pPr>
        <w:spacing w:after="0" w:line="240" w:lineRule="auto"/>
      </w:pPr>
      <w:r>
        <w:separator/>
      </w:r>
    </w:p>
  </w:footnote>
  <w:footnote w:type="continuationSeparator" w:id="0">
    <w:p w:rsidR="0096565C" w:rsidRDefault="0096565C" w:rsidP="00575C2F">
      <w:pPr>
        <w:spacing w:after="0" w:line="240" w:lineRule="auto"/>
      </w:pPr>
      <w:r>
        <w:continuationSeparator/>
      </w:r>
    </w:p>
  </w:footnote>
  <w:footnote w:id="1">
    <w:p w:rsidR="0096565C" w:rsidRDefault="0096565C" w:rsidP="00575C2F">
      <w:pPr>
        <w:pStyle w:val="NoSpacing"/>
        <w:jc w:val="both"/>
      </w:pPr>
      <w:r w:rsidRPr="00F6293C">
        <w:rPr>
          <w:rStyle w:val="FootnoteReference"/>
          <w:b/>
          <w:sz w:val="20"/>
          <w:szCs w:val="20"/>
        </w:rPr>
        <w:footnoteRef/>
      </w:r>
      <w:r w:rsidRPr="00F6293C">
        <w:rPr>
          <w:sz w:val="20"/>
          <w:szCs w:val="20"/>
        </w:rPr>
        <w:t xml:space="preserve"> Документът се подписва от законния представител на участника, или от надлежно упълномощено лице.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AB1BEB"/>
    <w:multiLevelType w:val="hybridMultilevel"/>
    <w:tmpl w:val="BF3609EC"/>
    <w:lvl w:ilvl="0" w:tplc="DD9C56D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1DC54C7F"/>
    <w:multiLevelType w:val="hybridMultilevel"/>
    <w:tmpl w:val="69EE4F7A"/>
    <w:lvl w:ilvl="0" w:tplc="0402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2AA40EA4"/>
    <w:multiLevelType w:val="hybridMultilevel"/>
    <w:tmpl w:val="81D67030"/>
    <w:lvl w:ilvl="0" w:tplc="0402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D5F60"/>
    <w:rsid w:val="00010829"/>
    <w:rsid w:val="000202D8"/>
    <w:rsid w:val="00034229"/>
    <w:rsid w:val="00094E5E"/>
    <w:rsid w:val="000A7E2B"/>
    <w:rsid w:val="000B4702"/>
    <w:rsid w:val="000C4DCE"/>
    <w:rsid w:val="0010293B"/>
    <w:rsid w:val="0014411A"/>
    <w:rsid w:val="00164E02"/>
    <w:rsid w:val="00175509"/>
    <w:rsid w:val="001858B7"/>
    <w:rsid w:val="001D6CBA"/>
    <w:rsid w:val="0025742E"/>
    <w:rsid w:val="002A37A0"/>
    <w:rsid w:val="002D3E57"/>
    <w:rsid w:val="002E2C14"/>
    <w:rsid w:val="00304FC3"/>
    <w:rsid w:val="00386802"/>
    <w:rsid w:val="003B2034"/>
    <w:rsid w:val="003C7DD0"/>
    <w:rsid w:val="003F0074"/>
    <w:rsid w:val="004269A8"/>
    <w:rsid w:val="00441615"/>
    <w:rsid w:val="004456EA"/>
    <w:rsid w:val="004D463F"/>
    <w:rsid w:val="005236E8"/>
    <w:rsid w:val="0052659C"/>
    <w:rsid w:val="005437C8"/>
    <w:rsid w:val="00575C2F"/>
    <w:rsid w:val="005A15C4"/>
    <w:rsid w:val="005D39F8"/>
    <w:rsid w:val="005E6406"/>
    <w:rsid w:val="006319B8"/>
    <w:rsid w:val="0066236E"/>
    <w:rsid w:val="00672253"/>
    <w:rsid w:val="006A442C"/>
    <w:rsid w:val="007168A2"/>
    <w:rsid w:val="00731933"/>
    <w:rsid w:val="00734389"/>
    <w:rsid w:val="007445D2"/>
    <w:rsid w:val="007A193F"/>
    <w:rsid w:val="007B5461"/>
    <w:rsid w:val="007C18BC"/>
    <w:rsid w:val="007C4736"/>
    <w:rsid w:val="00807F2D"/>
    <w:rsid w:val="00823B79"/>
    <w:rsid w:val="008665B5"/>
    <w:rsid w:val="009000E3"/>
    <w:rsid w:val="00920D44"/>
    <w:rsid w:val="00935531"/>
    <w:rsid w:val="0095132E"/>
    <w:rsid w:val="00957B3C"/>
    <w:rsid w:val="0096565C"/>
    <w:rsid w:val="00967772"/>
    <w:rsid w:val="00A03D84"/>
    <w:rsid w:val="00A07266"/>
    <w:rsid w:val="00A873A2"/>
    <w:rsid w:val="00A96FF5"/>
    <w:rsid w:val="00AC0A5E"/>
    <w:rsid w:val="00AC2385"/>
    <w:rsid w:val="00AD228E"/>
    <w:rsid w:val="00AD5F60"/>
    <w:rsid w:val="00B02AA2"/>
    <w:rsid w:val="00B40EA5"/>
    <w:rsid w:val="00B44EB0"/>
    <w:rsid w:val="00B503CB"/>
    <w:rsid w:val="00B52B0A"/>
    <w:rsid w:val="00B71CC9"/>
    <w:rsid w:val="00B83CDD"/>
    <w:rsid w:val="00BB3D8B"/>
    <w:rsid w:val="00C01110"/>
    <w:rsid w:val="00C37060"/>
    <w:rsid w:val="00C442FE"/>
    <w:rsid w:val="00C57CB1"/>
    <w:rsid w:val="00CB65A4"/>
    <w:rsid w:val="00CF55EE"/>
    <w:rsid w:val="00D21652"/>
    <w:rsid w:val="00D8198B"/>
    <w:rsid w:val="00D83F35"/>
    <w:rsid w:val="00DA349B"/>
    <w:rsid w:val="00DA5344"/>
    <w:rsid w:val="00DC35F9"/>
    <w:rsid w:val="00E12EFF"/>
    <w:rsid w:val="00E16FC1"/>
    <w:rsid w:val="00E569E3"/>
    <w:rsid w:val="00E86179"/>
    <w:rsid w:val="00ED0452"/>
    <w:rsid w:val="00ED2C1A"/>
    <w:rsid w:val="00ED7CC2"/>
    <w:rsid w:val="00F164A5"/>
    <w:rsid w:val="00F26C1F"/>
    <w:rsid w:val="00F6293C"/>
    <w:rsid w:val="00F823D7"/>
    <w:rsid w:val="00FA1E2B"/>
    <w:rsid w:val="00FA42D5"/>
    <w:rsid w:val="00FF2D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footnote reference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1CC9"/>
    <w:pPr>
      <w:spacing w:after="160" w:line="259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rsid w:val="00AD5F60"/>
    <w:rPr>
      <w:rFonts w:cs="Times New Roman"/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rsid w:val="00AD5F60"/>
    <w:rPr>
      <w:rFonts w:cs="Times New Roman"/>
      <w:color w:val="800080"/>
      <w:u w:val="single"/>
    </w:rPr>
  </w:style>
  <w:style w:type="paragraph" w:customStyle="1" w:styleId="xl65">
    <w:name w:val="xl65"/>
    <w:basedOn w:val="Normal"/>
    <w:uiPriority w:val="99"/>
    <w:rsid w:val="00AD5F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bg-BG"/>
    </w:rPr>
  </w:style>
  <w:style w:type="paragraph" w:customStyle="1" w:styleId="xl66">
    <w:name w:val="xl66"/>
    <w:basedOn w:val="Normal"/>
    <w:uiPriority w:val="99"/>
    <w:rsid w:val="00AD5F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bg-BG"/>
    </w:rPr>
  </w:style>
  <w:style w:type="paragraph" w:customStyle="1" w:styleId="xl67">
    <w:name w:val="xl67"/>
    <w:basedOn w:val="Normal"/>
    <w:uiPriority w:val="99"/>
    <w:rsid w:val="00AD5F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bg-BG"/>
    </w:rPr>
  </w:style>
  <w:style w:type="paragraph" w:customStyle="1" w:styleId="xl68">
    <w:name w:val="xl68"/>
    <w:basedOn w:val="Normal"/>
    <w:uiPriority w:val="99"/>
    <w:rsid w:val="00AD5F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bg-BG"/>
    </w:rPr>
  </w:style>
  <w:style w:type="paragraph" w:customStyle="1" w:styleId="xl69">
    <w:name w:val="xl69"/>
    <w:basedOn w:val="Normal"/>
    <w:uiPriority w:val="99"/>
    <w:rsid w:val="00AD5F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bg-BG"/>
    </w:rPr>
  </w:style>
  <w:style w:type="paragraph" w:customStyle="1" w:styleId="xl70">
    <w:name w:val="xl70"/>
    <w:basedOn w:val="Normal"/>
    <w:uiPriority w:val="99"/>
    <w:rsid w:val="00AD5F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4"/>
      <w:szCs w:val="24"/>
      <w:lang w:eastAsia="bg-BG"/>
    </w:rPr>
  </w:style>
  <w:style w:type="paragraph" w:customStyle="1" w:styleId="xl71">
    <w:name w:val="xl71"/>
    <w:basedOn w:val="Normal"/>
    <w:uiPriority w:val="99"/>
    <w:rsid w:val="00AD5F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4"/>
      <w:szCs w:val="24"/>
      <w:lang w:eastAsia="bg-BG"/>
    </w:rPr>
  </w:style>
  <w:style w:type="paragraph" w:customStyle="1" w:styleId="xl72">
    <w:name w:val="xl72"/>
    <w:basedOn w:val="Normal"/>
    <w:uiPriority w:val="99"/>
    <w:rsid w:val="00AD5F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lang w:eastAsia="bg-BG"/>
    </w:rPr>
  </w:style>
  <w:style w:type="paragraph" w:customStyle="1" w:styleId="xl73">
    <w:name w:val="xl73"/>
    <w:basedOn w:val="Normal"/>
    <w:uiPriority w:val="99"/>
    <w:rsid w:val="00AD5F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lang w:eastAsia="bg-BG"/>
    </w:rPr>
  </w:style>
  <w:style w:type="paragraph" w:customStyle="1" w:styleId="xl74">
    <w:name w:val="xl74"/>
    <w:basedOn w:val="Normal"/>
    <w:uiPriority w:val="99"/>
    <w:rsid w:val="00AD5F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i/>
      <w:iCs/>
      <w:sz w:val="24"/>
      <w:szCs w:val="24"/>
      <w:lang w:eastAsia="bg-BG"/>
    </w:rPr>
  </w:style>
  <w:style w:type="paragraph" w:customStyle="1" w:styleId="xl75">
    <w:name w:val="xl75"/>
    <w:basedOn w:val="Normal"/>
    <w:uiPriority w:val="99"/>
    <w:rsid w:val="00AD5F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4"/>
      <w:szCs w:val="24"/>
      <w:lang w:eastAsia="bg-BG"/>
    </w:rPr>
  </w:style>
  <w:style w:type="paragraph" w:customStyle="1" w:styleId="xl76">
    <w:name w:val="xl76"/>
    <w:basedOn w:val="Normal"/>
    <w:uiPriority w:val="99"/>
    <w:rsid w:val="00AD5F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i/>
      <w:iCs/>
      <w:sz w:val="24"/>
      <w:szCs w:val="24"/>
      <w:lang w:eastAsia="bg-BG"/>
    </w:rPr>
  </w:style>
  <w:style w:type="paragraph" w:customStyle="1" w:styleId="xl77">
    <w:name w:val="xl77"/>
    <w:basedOn w:val="Normal"/>
    <w:uiPriority w:val="99"/>
    <w:rsid w:val="00AD5F60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bg-BG"/>
    </w:rPr>
  </w:style>
  <w:style w:type="paragraph" w:customStyle="1" w:styleId="xl78">
    <w:name w:val="xl78"/>
    <w:basedOn w:val="Normal"/>
    <w:uiPriority w:val="99"/>
    <w:rsid w:val="00AD5F60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bg-BG"/>
    </w:rPr>
  </w:style>
  <w:style w:type="paragraph" w:customStyle="1" w:styleId="xl79">
    <w:name w:val="xl79"/>
    <w:basedOn w:val="Normal"/>
    <w:uiPriority w:val="99"/>
    <w:rsid w:val="00AD5F60"/>
    <w:pPr>
      <w:spacing w:before="100" w:beforeAutospacing="1" w:after="100" w:afterAutospacing="1" w:line="240" w:lineRule="auto"/>
    </w:pPr>
    <w:rPr>
      <w:rFonts w:ascii="Times New Roman" w:eastAsia="Times New Roman" w:hAnsi="Times New Roman"/>
      <w:color w:val="000000"/>
      <w:lang w:eastAsia="bg-BG"/>
    </w:rPr>
  </w:style>
  <w:style w:type="paragraph" w:customStyle="1" w:styleId="xl80">
    <w:name w:val="xl80"/>
    <w:basedOn w:val="Normal"/>
    <w:uiPriority w:val="99"/>
    <w:rsid w:val="00AD5F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bg-BG"/>
    </w:rPr>
  </w:style>
  <w:style w:type="paragraph" w:customStyle="1" w:styleId="xl81">
    <w:name w:val="xl81"/>
    <w:basedOn w:val="Normal"/>
    <w:uiPriority w:val="99"/>
    <w:rsid w:val="00AD5F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bg-BG"/>
    </w:rPr>
  </w:style>
  <w:style w:type="paragraph" w:customStyle="1" w:styleId="xl82">
    <w:name w:val="xl82"/>
    <w:basedOn w:val="Normal"/>
    <w:uiPriority w:val="99"/>
    <w:rsid w:val="00AD5F60"/>
    <w:pPr>
      <w:pBdr>
        <w:top w:val="single" w:sz="4" w:space="0" w:color="auto"/>
        <w:left w:val="single" w:sz="4" w:space="31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Chars="900" w:firstLine="900"/>
      <w:textAlignment w:val="center"/>
    </w:pPr>
    <w:rPr>
      <w:rFonts w:ascii="Times New Roman" w:eastAsia="Times New Roman" w:hAnsi="Times New Roman"/>
      <w:sz w:val="24"/>
      <w:szCs w:val="24"/>
      <w:lang w:eastAsia="bg-BG"/>
    </w:rPr>
  </w:style>
  <w:style w:type="paragraph" w:customStyle="1" w:styleId="xl83">
    <w:name w:val="xl83"/>
    <w:basedOn w:val="Normal"/>
    <w:uiPriority w:val="99"/>
    <w:rsid w:val="00AD5F60"/>
    <w:pPr>
      <w:pBdr>
        <w:top w:val="single" w:sz="4" w:space="0" w:color="auto"/>
        <w:left w:val="single" w:sz="4" w:space="31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Chars="1000" w:firstLine="1000"/>
      <w:textAlignment w:val="center"/>
    </w:pPr>
    <w:rPr>
      <w:rFonts w:ascii="Times New Roman" w:eastAsia="Times New Roman" w:hAnsi="Times New Roman"/>
      <w:sz w:val="24"/>
      <w:szCs w:val="24"/>
      <w:lang w:eastAsia="bg-BG"/>
    </w:rPr>
  </w:style>
  <w:style w:type="paragraph" w:customStyle="1" w:styleId="xl84">
    <w:name w:val="xl84"/>
    <w:basedOn w:val="Normal"/>
    <w:uiPriority w:val="99"/>
    <w:rsid w:val="00AD5F60"/>
    <w:pPr>
      <w:pBdr>
        <w:top w:val="single" w:sz="4" w:space="0" w:color="auto"/>
        <w:left w:val="single" w:sz="4" w:space="31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Chars="900" w:firstLine="900"/>
      <w:textAlignment w:val="center"/>
    </w:pPr>
    <w:rPr>
      <w:rFonts w:ascii="Times New Roman" w:eastAsia="Times New Roman" w:hAnsi="Times New Roman"/>
      <w:i/>
      <w:iCs/>
      <w:sz w:val="24"/>
      <w:szCs w:val="24"/>
      <w:lang w:eastAsia="bg-BG"/>
    </w:rPr>
  </w:style>
  <w:style w:type="paragraph" w:customStyle="1" w:styleId="xl85">
    <w:name w:val="xl85"/>
    <w:basedOn w:val="Normal"/>
    <w:uiPriority w:val="99"/>
    <w:rsid w:val="00AD5F60"/>
    <w:pPr>
      <w:pBdr>
        <w:top w:val="single" w:sz="4" w:space="0" w:color="auto"/>
        <w:left w:val="single" w:sz="4" w:space="31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Chars="900" w:firstLine="900"/>
      <w:textAlignment w:val="center"/>
    </w:pPr>
    <w:rPr>
      <w:rFonts w:ascii="Times New Roman" w:eastAsia="Times New Roman" w:hAnsi="Times New Roman"/>
      <w:sz w:val="18"/>
      <w:szCs w:val="18"/>
      <w:lang w:eastAsia="bg-BG"/>
    </w:rPr>
  </w:style>
  <w:style w:type="paragraph" w:customStyle="1" w:styleId="xl86">
    <w:name w:val="xl86"/>
    <w:basedOn w:val="Normal"/>
    <w:uiPriority w:val="99"/>
    <w:rsid w:val="00AD5F60"/>
    <w:pPr>
      <w:pBdr>
        <w:top w:val="single" w:sz="4" w:space="0" w:color="auto"/>
        <w:left w:val="single" w:sz="4" w:space="31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Chars="1000" w:firstLine="1000"/>
      <w:textAlignment w:val="center"/>
    </w:pPr>
    <w:rPr>
      <w:rFonts w:ascii="Times New Roman" w:eastAsia="Times New Roman" w:hAnsi="Times New Roman"/>
      <w:sz w:val="18"/>
      <w:szCs w:val="18"/>
      <w:lang w:eastAsia="bg-BG"/>
    </w:rPr>
  </w:style>
  <w:style w:type="paragraph" w:customStyle="1" w:styleId="xl87">
    <w:name w:val="xl87"/>
    <w:basedOn w:val="Normal"/>
    <w:uiPriority w:val="99"/>
    <w:rsid w:val="00AD5F60"/>
    <w:pPr>
      <w:pBdr>
        <w:top w:val="single" w:sz="4" w:space="0" w:color="auto"/>
        <w:left w:val="single" w:sz="4" w:space="31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Chars="900" w:firstLine="900"/>
      <w:textAlignment w:val="center"/>
    </w:pPr>
    <w:rPr>
      <w:rFonts w:ascii="Times New Roman" w:eastAsia="Times New Roman" w:hAnsi="Times New Roman"/>
      <w:sz w:val="20"/>
      <w:szCs w:val="20"/>
      <w:lang w:eastAsia="bg-BG"/>
    </w:rPr>
  </w:style>
  <w:style w:type="paragraph" w:customStyle="1" w:styleId="xl88">
    <w:name w:val="xl88"/>
    <w:basedOn w:val="Normal"/>
    <w:uiPriority w:val="99"/>
    <w:rsid w:val="00AD5F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4"/>
      <w:szCs w:val="24"/>
      <w:lang w:eastAsia="bg-BG"/>
    </w:rPr>
  </w:style>
  <w:style w:type="paragraph" w:customStyle="1" w:styleId="xl89">
    <w:name w:val="xl89"/>
    <w:basedOn w:val="Normal"/>
    <w:uiPriority w:val="99"/>
    <w:rsid w:val="00AD5F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4"/>
      <w:szCs w:val="24"/>
      <w:lang w:eastAsia="bg-BG"/>
    </w:rPr>
  </w:style>
  <w:style w:type="paragraph" w:customStyle="1" w:styleId="xl90">
    <w:name w:val="xl90"/>
    <w:basedOn w:val="Normal"/>
    <w:uiPriority w:val="99"/>
    <w:rsid w:val="00AD5F60"/>
    <w:pPr>
      <w:pBdr>
        <w:top w:val="single" w:sz="4" w:space="0" w:color="auto"/>
        <w:left w:val="single" w:sz="4" w:space="31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Chars="1000" w:firstLine="1000"/>
      <w:textAlignment w:val="center"/>
    </w:pPr>
    <w:rPr>
      <w:rFonts w:ascii="Times New Roman" w:eastAsia="Times New Roman" w:hAnsi="Times New Roman"/>
      <w:color w:val="000000"/>
      <w:sz w:val="24"/>
      <w:szCs w:val="24"/>
      <w:lang w:eastAsia="bg-BG"/>
    </w:rPr>
  </w:style>
  <w:style w:type="paragraph" w:customStyle="1" w:styleId="xl91">
    <w:name w:val="xl91"/>
    <w:basedOn w:val="Normal"/>
    <w:uiPriority w:val="99"/>
    <w:rsid w:val="00AD5F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i/>
      <w:iCs/>
      <w:color w:val="000000"/>
      <w:sz w:val="24"/>
      <w:szCs w:val="24"/>
      <w:lang w:eastAsia="bg-BG"/>
    </w:rPr>
  </w:style>
  <w:style w:type="paragraph" w:customStyle="1" w:styleId="xl92">
    <w:name w:val="xl92"/>
    <w:basedOn w:val="Normal"/>
    <w:uiPriority w:val="99"/>
    <w:rsid w:val="00AD5F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color w:val="000000"/>
      <w:sz w:val="24"/>
      <w:szCs w:val="24"/>
      <w:lang w:eastAsia="bg-BG"/>
    </w:rPr>
  </w:style>
  <w:style w:type="paragraph" w:customStyle="1" w:styleId="xl93">
    <w:name w:val="xl93"/>
    <w:basedOn w:val="Normal"/>
    <w:uiPriority w:val="99"/>
    <w:rsid w:val="00AD5F60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4"/>
      <w:szCs w:val="24"/>
      <w:lang w:eastAsia="bg-BG"/>
    </w:rPr>
  </w:style>
  <w:style w:type="paragraph" w:customStyle="1" w:styleId="xl94">
    <w:name w:val="xl94"/>
    <w:basedOn w:val="Normal"/>
    <w:uiPriority w:val="99"/>
    <w:rsid w:val="00AD5F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bg-BG"/>
    </w:rPr>
  </w:style>
  <w:style w:type="paragraph" w:customStyle="1" w:styleId="xl95">
    <w:name w:val="xl95"/>
    <w:basedOn w:val="Normal"/>
    <w:uiPriority w:val="99"/>
    <w:rsid w:val="00AD5F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bg-BG"/>
    </w:rPr>
  </w:style>
  <w:style w:type="paragraph" w:customStyle="1" w:styleId="xl96">
    <w:name w:val="xl96"/>
    <w:basedOn w:val="Normal"/>
    <w:uiPriority w:val="99"/>
    <w:rsid w:val="00AD5F6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0"/>
      <w:szCs w:val="20"/>
      <w:lang w:eastAsia="bg-BG"/>
    </w:rPr>
  </w:style>
  <w:style w:type="paragraph" w:customStyle="1" w:styleId="xl97">
    <w:name w:val="xl97"/>
    <w:basedOn w:val="Normal"/>
    <w:uiPriority w:val="99"/>
    <w:rsid w:val="00AD5F6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0"/>
      <w:szCs w:val="20"/>
      <w:lang w:eastAsia="bg-BG"/>
    </w:rPr>
  </w:style>
  <w:style w:type="paragraph" w:customStyle="1" w:styleId="xl98">
    <w:name w:val="xl98"/>
    <w:basedOn w:val="Normal"/>
    <w:uiPriority w:val="99"/>
    <w:rsid w:val="00AD5F6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bg-BG"/>
    </w:rPr>
  </w:style>
  <w:style w:type="paragraph" w:customStyle="1" w:styleId="xl99">
    <w:name w:val="xl99"/>
    <w:basedOn w:val="Normal"/>
    <w:uiPriority w:val="99"/>
    <w:rsid w:val="00AD5F6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bg-BG"/>
    </w:rPr>
  </w:style>
  <w:style w:type="paragraph" w:customStyle="1" w:styleId="xl100">
    <w:name w:val="xl100"/>
    <w:basedOn w:val="Normal"/>
    <w:uiPriority w:val="99"/>
    <w:rsid w:val="00AD5F6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4"/>
      <w:szCs w:val="24"/>
      <w:lang w:eastAsia="bg-BG"/>
    </w:rPr>
  </w:style>
  <w:style w:type="paragraph" w:customStyle="1" w:styleId="xl101">
    <w:name w:val="xl101"/>
    <w:basedOn w:val="Normal"/>
    <w:uiPriority w:val="99"/>
    <w:rsid w:val="00AD5F6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4"/>
      <w:szCs w:val="24"/>
      <w:lang w:eastAsia="bg-BG"/>
    </w:rPr>
  </w:style>
  <w:style w:type="paragraph" w:customStyle="1" w:styleId="xl102">
    <w:name w:val="xl102"/>
    <w:basedOn w:val="Normal"/>
    <w:uiPriority w:val="99"/>
    <w:rsid w:val="00AD5F60"/>
    <w:pPr>
      <w:pBdr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4"/>
      <w:szCs w:val="24"/>
      <w:lang w:eastAsia="bg-BG"/>
    </w:rPr>
  </w:style>
  <w:style w:type="paragraph" w:customStyle="1" w:styleId="xl103">
    <w:name w:val="xl103"/>
    <w:basedOn w:val="Normal"/>
    <w:uiPriority w:val="99"/>
    <w:rsid w:val="00AD5F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bg-BG"/>
    </w:rPr>
  </w:style>
  <w:style w:type="paragraph" w:customStyle="1" w:styleId="xl104">
    <w:name w:val="xl104"/>
    <w:basedOn w:val="Normal"/>
    <w:uiPriority w:val="99"/>
    <w:rsid w:val="00AD5F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FF0000"/>
      <w:sz w:val="24"/>
      <w:szCs w:val="24"/>
      <w:lang w:eastAsia="bg-BG"/>
    </w:rPr>
  </w:style>
  <w:style w:type="paragraph" w:customStyle="1" w:styleId="xl105">
    <w:name w:val="xl105"/>
    <w:basedOn w:val="Normal"/>
    <w:uiPriority w:val="99"/>
    <w:rsid w:val="00AD5F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FF0000"/>
      <w:sz w:val="24"/>
      <w:szCs w:val="24"/>
      <w:lang w:eastAsia="bg-BG"/>
    </w:rPr>
  </w:style>
  <w:style w:type="paragraph" w:customStyle="1" w:styleId="xl106">
    <w:name w:val="xl106"/>
    <w:basedOn w:val="Normal"/>
    <w:uiPriority w:val="99"/>
    <w:rsid w:val="00AD5F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bg-BG"/>
    </w:rPr>
  </w:style>
  <w:style w:type="paragraph" w:customStyle="1" w:styleId="xl107">
    <w:name w:val="xl107"/>
    <w:basedOn w:val="Normal"/>
    <w:uiPriority w:val="99"/>
    <w:rsid w:val="00AD5F60"/>
    <w:pP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/>
      <w:color w:val="FF0000"/>
      <w:sz w:val="24"/>
      <w:szCs w:val="24"/>
      <w:lang w:eastAsia="bg-BG"/>
    </w:rPr>
  </w:style>
  <w:style w:type="paragraph" w:customStyle="1" w:styleId="xl108">
    <w:name w:val="xl108"/>
    <w:basedOn w:val="Normal"/>
    <w:uiPriority w:val="99"/>
    <w:rsid w:val="00AD5F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bg-BG"/>
    </w:rPr>
  </w:style>
  <w:style w:type="paragraph" w:customStyle="1" w:styleId="xl109">
    <w:name w:val="xl109"/>
    <w:basedOn w:val="Normal"/>
    <w:uiPriority w:val="99"/>
    <w:rsid w:val="00AD5F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4"/>
      <w:szCs w:val="24"/>
      <w:lang w:eastAsia="bg-BG"/>
    </w:rPr>
  </w:style>
  <w:style w:type="paragraph" w:customStyle="1" w:styleId="xl110">
    <w:name w:val="xl110"/>
    <w:basedOn w:val="Normal"/>
    <w:uiPriority w:val="99"/>
    <w:rsid w:val="00AD5F6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FF0000"/>
      <w:sz w:val="24"/>
      <w:szCs w:val="24"/>
      <w:lang w:eastAsia="bg-BG"/>
    </w:rPr>
  </w:style>
  <w:style w:type="paragraph" w:customStyle="1" w:styleId="xl111">
    <w:name w:val="xl111"/>
    <w:basedOn w:val="Normal"/>
    <w:uiPriority w:val="99"/>
    <w:rsid w:val="00AD5F6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bg-BG"/>
    </w:rPr>
  </w:style>
  <w:style w:type="paragraph" w:customStyle="1" w:styleId="xl112">
    <w:name w:val="xl112"/>
    <w:basedOn w:val="Normal"/>
    <w:uiPriority w:val="99"/>
    <w:rsid w:val="00AD5F6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FF0000"/>
      <w:sz w:val="24"/>
      <w:szCs w:val="24"/>
      <w:lang w:eastAsia="bg-BG"/>
    </w:rPr>
  </w:style>
  <w:style w:type="paragraph" w:customStyle="1" w:styleId="xl113">
    <w:name w:val="xl113"/>
    <w:basedOn w:val="Normal"/>
    <w:uiPriority w:val="99"/>
    <w:rsid w:val="00AD5F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color w:val="FF0000"/>
      <w:sz w:val="24"/>
      <w:szCs w:val="24"/>
      <w:lang w:eastAsia="bg-BG"/>
    </w:rPr>
  </w:style>
  <w:style w:type="paragraph" w:customStyle="1" w:styleId="xl114">
    <w:name w:val="xl114"/>
    <w:basedOn w:val="Normal"/>
    <w:uiPriority w:val="99"/>
    <w:rsid w:val="00AD5F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FF0000"/>
      <w:sz w:val="24"/>
      <w:szCs w:val="24"/>
      <w:lang w:eastAsia="bg-BG"/>
    </w:rPr>
  </w:style>
  <w:style w:type="paragraph" w:customStyle="1" w:styleId="xl115">
    <w:name w:val="xl115"/>
    <w:basedOn w:val="Normal"/>
    <w:uiPriority w:val="99"/>
    <w:rsid w:val="00AD5F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FF0000"/>
      <w:sz w:val="24"/>
      <w:szCs w:val="24"/>
      <w:lang w:eastAsia="bg-BG"/>
    </w:rPr>
  </w:style>
  <w:style w:type="paragraph" w:customStyle="1" w:styleId="xl116">
    <w:name w:val="xl116"/>
    <w:basedOn w:val="Normal"/>
    <w:uiPriority w:val="99"/>
    <w:rsid w:val="00AD5F6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bg-BG"/>
    </w:rPr>
  </w:style>
  <w:style w:type="paragraph" w:customStyle="1" w:styleId="xl117">
    <w:name w:val="xl117"/>
    <w:basedOn w:val="Normal"/>
    <w:uiPriority w:val="99"/>
    <w:rsid w:val="00AD5F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/>
      <w:color w:val="FF0000"/>
      <w:sz w:val="24"/>
      <w:szCs w:val="24"/>
      <w:lang w:eastAsia="bg-BG"/>
    </w:rPr>
  </w:style>
  <w:style w:type="paragraph" w:customStyle="1" w:styleId="xl118">
    <w:name w:val="xl118"/>
    <w:basedOn w:val="Normal"/>
    <w:uiPriority w:val="99"/>
    <w:rsid w:val="00AD5F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/>
      <w:color w:val="FF0000"/>
      <w:sz w:val="24"/>
      <w:szCs w:val="24"/>
      <w:lang w:eastAsia="bg-BG"/>
    </w:rPr>
  </w:style>
  <w:style w:type="paragraph" w:customStyle="1" w:styleId="xl119">
    <w:name w:val="xl119"/>
    <w:basedOn w:val="Normal"/>
    <w:uiPriority w:val="99"/>
    <w:rsid w:val="00AD5F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color w:val="FF0000"/>
      <w:sz w:val="24"/>
      <w:szCs w:val="24"/>
      <w:lang w:eastAsia="bg-BG"/>
    </w:rPr>
  </w:style>
  <w:style w:type="paragraph" w:customStyle="1" w:styleId="xl120">
    <w:name w:val="xl120"/>
    <w:basedOn w:val="Normal"/>
    <w:uiPriority w:val="99"/>
    <w:rsid w:val="00AD5F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FF0000"/>
      <w:sz w:val="24"/>
      <w:szCs w:val="24"/>
      <w:lang w:eastAsia="bg-BG"/>
    </w:rPr>
  </w:style>
  <w:style w:type="paragraph" w:customStyle="1" w:styleId="xl121">
    <w:name w:val="xl121"/>
    <w:basedOn w:val="Normal"/>
    <w:uiPriority w:val="99"/>
    <w:rsid w:val="00AD5F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FF0000"/>
      <w:sz w:val="24"/>
      <w:szCs w:val="24"/>
      <w:lang w:eastAsia="bg-BG"/>
    </w:rPr>
  </w:style>
  <w:style w:type="paragraph" w:customStyle="1" w:styleId="xl122">
    <w:name w:val="xl122"/>
    <w:basedOn w:val="Normal"/>
    <w:uiPriority w:val="99"/>
    <w:rsid w:val="00AD5F60"/>
    <w:pPr>
      <w:pBdr>
        <w:top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FF0000"/>
      <w:sz w:val="24"/>
      <w:szCs w:val="24"/>
      <w:lang w:eastAsia="bg-BG"/>
    </w:rPr>
  </w:style>
  <w:style w:type="paragraph" w:customStyle="1" w:styleId="xl123">
    <w:name w:val="xl123"/>
    <w:basedOn w:val="Normal"/>
    <w:uiPriority w:val="99"/>
    <w:rsid w:val="00AD5F6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/>
      <w:color w:val="FF0000"/>
      <w:sz w:val="24"/>
      <w:szCs w:val="24"/>
      <w:lang w:eastAsia="bg-BG"/>
    </w:rPr>
  </w:style>
  <w:style w:type="paragraph" w:customStyle="1" w:styleId="xl124">
    <w:name w:val="xl124"/>
    <w:basedOn w:val="Normal"/>
    <w:uiPriority w:val="99"/>
    <w:rsid w:val="00AD5F60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FF0000"/>
      <w:sz w:val="24"/>
      <w:szCs w:val="24"/>
      <w:lang w:eastAsia="bg-BG"/>
    </w:rPr>
  </w:style>
  <w:style w:type="paragraph" w:styleId="ListParagraph">
    <w:name w:val="List Paragraph"/>
    <w:basedOn w:val="Normal"/>
    <w:uiPriority w:val="99"/>
    <w:qFormat/>
    <w:rsid w:val="000C4DCE"/>
    <w:pPr>
      <w:ind w:left="720"/>
      <w:contextualSpacing/>
    </w:pPr>
  </w:style>
  <w:style w:type="paragraph" w:styleId="NoSpacing">
    <w:name w:val="No Spacing"/>
    <w:link w:val="NoSpacingChar"/>
    <w:uiPriority w:val="99"/>
    <w:qFormat/>
    <w:rsid w:val="00575C2F"/>
    <w:rPr>
      <w:rFonts w:ascii="Times New Roman" w:hAnsi="Times New Roman"/>
    </w:rPr>
  </w:style>
  <w:style w:type="character" w:customStyle="1" w:styleId="NoSpacingChar">
    <w:name w:val="No Spacing Char"/>
    <w:link w:val="NoSpacing"/>
    <w:uiPriority w:val="99"/>
    <w:locked/>
    <w:rsid w:val="00575C2F"/>
    <w:rPr>
      <w:rFonts w:ascii="Times New Roman" w:hAnsi="Times New Roman"/>
      <w:sz w:val="22"/>
      <w:lang w:eastAsia="bg-BG"/>
    </w:rPr>
  </w:style>
  <w:style w:type="character" w:styleId="FootnoteReference">
    <w:name w:val="footnote reference"/>
    <w:basedOn w:val="DefaultParagraphFont"/>
    <w:uiPriority w:val="99"/>
    <w:rsid w:val="00575C2F"/>
    <w:rPr>
      <w:rFonts w:cs="Times New Roman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7C18BC"/>
    <w:pPr>
      <w:spacing w:after="0" w:line="240" w:lineRule="auto"/>
    </w:pPr>
    <w:rPr>
      <w:rFonts w:ascii="Times New Roman" w:eastAsia="Times New Roman" w:hAnsi="Times New Roman"/>
      <w:b/>
      <w:sz w:val="20"/>
      <w:szCs w:val="20"/>
      <w:lang w:eastAsia="bg-BG"/>
    </w:rPr>
  </w:style>
  <w:style w:type="character" w:customStyle="1" w:styleId="FootnoteTextChar">
    <w:name w:val="Footnote Text Char"/>
    <w:basedOn w:val="DefaultParagraphFont"/>
    <w:link w:val="FootnoteText"/>
    <w:uiPriority w:val="99"/>
    <w:locked/>
    <w:rsid w:val="007C18BC"/>
    <w:rPr>
      <w:rFonts w:eastAsia="Times New Roman" w:cs="Times New Roman"/>
      <w:b/>
      <w:lang w:val="bg-BG" w:eastAsia="bg-BG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78127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8127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43</TotalTime>
  <Pages>58</Pages>
  <Words>9166</Words>
  <Characters>-32766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Georgi P. Aleksandrov</dc:creator>
  <cp:keywords/>
  <dc:description/>
  <cp:lastModifiedBy>traikova</cp:lastModifiedBy>
  <cp:revision>20</cp:revision>
  <dcterms:created xsi:type="dcterms:W3CDTF">2017-05-09T13:46:00Z</dcterms:created>
  <dcterms:modified xsi:type="dcterms:W3CDTF">2017-05-12T09:42:00Z</dcterms:modified>
</cp:coreProperties>
</file>